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03483">
      <w:pPr>
        <w:ind w:firstLine="320" w:firstLineChars="100"/>
        <w:rPr>
          <w:rFonts w:ascii="宋体" w:hAnsi="宋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 w14:paraId="035B7144">
      <w:pPr>
        <w:ind w:firstLine="440" w:firstLineChars="100"/>
        <w:jc w:val="center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阳江市突发事件预警信息广播系统升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级4G通讯模组设备明细表</w:t>
      </w:r>
    </w:p>
    <w:tbl>
      <w:tblPr>
        <w:tblStyle w:val="16"/>
        <w:tblW w:w="453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924"/>
        <w:gridCol w:w="972"/>
        <w:gridCol w:w="2795"/>
        <w:gridCol w:w="2820"/>
        <w:gridCol w:w="721"/>
        <w:gridCol w:w="878"/>
        <w:gridCol w:w="1125"/>
        <w:gridCol w:w="1053"/>
        <w:gridCol w:w="770"/>
      </w:tblGrid>
      <w:tr w14:paraId="4EA572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A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F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1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镇街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2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村居委会名称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1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设备安装地址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0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区域码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分组码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E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行业码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A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终端码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8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A494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F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1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E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5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白石路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68</w:t>
            </w:r>
            <w:r>
              <w:rPr>
                <w:rStyle w:val="140"/>
                <w:color w:val="auto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8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白石路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68</w:t>
            </w:r>
            <w:r>
              <w:rPr>
                <w:rStyle w:val="140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6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2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7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E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BFB3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59F5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F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5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C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D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城南玉沙中社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3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城南玉沙中社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B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7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9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C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93386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2A0C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0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9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0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城北街道办事处二楼党政办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2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城北街道办事处二楼党政办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C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4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A7A1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1EDB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A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7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1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冲口社区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冲口社区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1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D38C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8A18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4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5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A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6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南湾社区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7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南湾社区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B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C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9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7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4BE6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564C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C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8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东郊社区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F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东郊社区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7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0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4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7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8D04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15B2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D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2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3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2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东源社区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B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东源社区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3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B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F9E4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4731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7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5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9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B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城北社区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C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城北社区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0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3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CD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5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99C4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1EF9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9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A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4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银湾社区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1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银湾社区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2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E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5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F87C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0AC2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8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B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3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3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马曹村委会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0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马曹村委会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F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6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0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7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C56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B972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5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3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D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南排村委会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4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南排村委会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D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50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6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D78C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9F94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3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6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D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B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E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F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0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3272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7FE8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6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5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8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8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F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7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E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2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F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AD4A6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1FF5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0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A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E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四围村委会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1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F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5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5CB7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8FA7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A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6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4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那格村委会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4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那格村委会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3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A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8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2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6CC6F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929E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9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2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A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7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E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C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7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F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AA0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D8B2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0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2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D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A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B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7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D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8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0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F61D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4BB9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3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2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5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三洲村委会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4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三洲村委会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D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0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A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5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7FED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7DBE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4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4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4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龙涛村委会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0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龙涛村委会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5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F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0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D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A3F2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FDEB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A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2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6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2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金郊村委会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D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金郊村委会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0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911F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805D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2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3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D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8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随垌村委会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7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随垌村委会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B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4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E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1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F99C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68AF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1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B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3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2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坪郊村委会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1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坪郊村委会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9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9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8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867A9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9BB8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B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2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C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城西街道办事处水利站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F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城西街道办事处水利站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0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4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42F2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0BC6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F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5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0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3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那西村委会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8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那西村委会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C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B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C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6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4804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4BF82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5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5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5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D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冲表村委会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9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冲表村委会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F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C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F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A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B1BA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2920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5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5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8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阮东村委会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3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阮东村委会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3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A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9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0AE6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2868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8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D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4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D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龙湾村委会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8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龙湾村委会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F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0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8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274E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9791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D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5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E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1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东砵村委会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A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东砵村委会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E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A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7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DE59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0B25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C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3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E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C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三江村委会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5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三江村委会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7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7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B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6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5830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3DAE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6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9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1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一埒村委会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3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一埒村委会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5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0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9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5B43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D201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B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9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8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0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福岗村委会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9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福岗村委会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C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5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8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6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DB27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BAEB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1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F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F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A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F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A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6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0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3C0C6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A27F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7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E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3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白沙街道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5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8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麻桥村委会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D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3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6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F14A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1BC4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C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3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E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埠场镇政府大院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2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埠场镇政府大院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9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F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C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C5A2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206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0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5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E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9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端逢山外西村委会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端逢山外西村委会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4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8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5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D2B5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D510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8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9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E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那蓬村委会逢山村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0"/>
                <w:color w:val="auto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0"/>
                <w:color w:val="auto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B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那蓬村委会逢山村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0"/>
                <w:color w:val="auto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0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2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E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B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F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1D26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8B09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0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C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3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埠场镇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2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南埠村委会石潭村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0"/>
                <w:color w:val="auto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 xml:space="preserve">4 </w:t>
            </w:r>
            <w:r>
              <w:rPr>
                <w:rStyle w:val="140"/>
                <w:color w:val="auto"/>
                <w:lang w:val="en-US" w:eastAsia="zh-CN" w:bidi="ar"/>
              </w:rPr>
              <w:t>号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2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南埠村委会石潭村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0"/>
                <w:color w:val="auto"/>
                <w:lang w:val="en-US" w:eastAsia="zh-CN" w:bidi="ar"/>
              </w:rPr>
              <w:t>巷</w:t>
            </w:r>
            <w:r>
              <w:rPr>
                <w:rStyle w:val="139"/>
                <w:rFonts w:eastAsia="宋体"/>
                <w:color w:val="auto"/>
                <w:lang w:val="en-US" w:eastAsia="zh-CN" w:bidi="ar"/>
              </w:rPr>
              <w:t xml:space="preserve">4 </w:t>
            </w:r>
            <w:r>
              <w:rPr>
                <w:rStyle w:val="140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4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A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9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E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3705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607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D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B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2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1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8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E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9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A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B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C2AE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0A51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F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4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E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草朗村委会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8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草朗村委会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7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5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6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D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F4282">
            <w:pPr>
              <w:jc w:val="center"/>
              <w:rPr>
                <w:color w:val="auto"/>
                <w:sz w:val="22"/>
              </w:rPr>
            </w:pPr>
          </w:p>
        </w:tc>
      </w:tr>
      <w:tr w14:paraId="639CC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0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0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双捷镇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C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泥湾村委会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泥湾村委会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7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8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44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D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D615">
            <w:pPr>
              <w:jc w:val="center"/>
              <w:rPr>
                <w:color w:val="auto"/>
                <w:sz w:val="22"/>
              </w:rPr>
            </w:pPr>
          </w:p>
        </w:tc>
      </w:tr>
      <w:tr w14:paraId="1634D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C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E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9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阳江应急指挥中心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灯光测试大喇叭终端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D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灯光测试大喇叭终端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4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6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E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6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D1476">
            <w:pPr>
              <w:jc w:val="center"/>
              <w:rPr>
                <w:color w:val="auto"/>
                <w:sz w:val="22"/>
              </w:rPr>
            </w:pPr>
          </w:p>
        </w:tc>
      </w:tr>
      <w:tr w14:paraId="3F9A4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A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5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D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A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8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D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4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E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757CE">
            <w:pPr>
              <w:jc w:val="center"/>
              <w:rPr>
                <w:color w:val="auto"/>
                <w:sz w:val="22"/>
              </w:rPr>
            </w:pPr>
          </w:p>
        </w:tc>
      </w:tr>
      <w:tr w14:paraId="6973E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8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2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4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0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北门居委会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2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北门居委会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6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E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A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8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ACCF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63A4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7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B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5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2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C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9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A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3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D053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D422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0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0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A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龙津居委会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9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龙津居委会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F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5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8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16CB2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833D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E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9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8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6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金鸡居委会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1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金鸡居委会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0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8995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6DE1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2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F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3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B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洲尾居委会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3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洲尾居委会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F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C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6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2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44E6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8938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9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D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6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7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B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F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1EA57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B0CB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9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2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3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7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3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广场居委会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1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D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6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0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99DE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C031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6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B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6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沿江北居委会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C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沿江北居委会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5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8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B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6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1F5D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E5F5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2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C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D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7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龙舟居委会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5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龙舟居委会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1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0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4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C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AF06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E054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A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4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3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A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西濑居委会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9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西濑居委会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5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D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2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4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1C0E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3D3D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D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7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7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9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洲头居委会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4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洲头居委会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C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B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9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C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1697F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26EC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B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0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石湾南居委会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A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石湾南居委会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6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2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C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B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5D9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FCAF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A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2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7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C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7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C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D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C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2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E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20E9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A566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6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2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2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南恩街道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A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观光居委会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观光居委会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D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C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3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9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6B15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EC3C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1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5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7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0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南门居委会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9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南门居委会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8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C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F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F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8AE5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E38A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0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6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E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3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建新居委会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2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建新居委会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D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A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6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6BE1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0C1A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F2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1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1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甘泉居委会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4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甘泉居委会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7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C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1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9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F1716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C850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B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F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0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8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2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D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9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2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2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B0E4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3DCB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7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C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B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D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E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6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A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F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6A9A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F905B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4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7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C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2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锦书居委会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E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锦书居委会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7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2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4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1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F2747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1D0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9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4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1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太傅居委会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1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太傅居委会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7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2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B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0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5791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8271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1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4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08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9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扳朗居委会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9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扳朗居委会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F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4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3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8061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5B8F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E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5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E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A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渔洲居委会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B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渔洲居委会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8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3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4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867B2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7527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C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C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9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0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1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D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C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8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3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9E3F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8FFA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1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3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9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D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马福居委会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2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马福居委会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A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2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8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6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CB95F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AFE0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F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C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5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岗东居委会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6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岗东居委会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C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7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F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3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E526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8408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7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E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1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5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B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3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C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DF34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C1F1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C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C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6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8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东门居委会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6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东门居委会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C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C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6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7934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C275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3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6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F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岭东南居委会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岭东南居委会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3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E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E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2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9D46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40C4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8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A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B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7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领东北居委会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B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领东北居委会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5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2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2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2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224F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182E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1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E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1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0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7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D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DE7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83A6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8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A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D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E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环湖居委会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5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环湖居委会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F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D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8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9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2D1A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5DB2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B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4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7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金湾居委会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3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金湾居委会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6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0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80FF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6A0A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3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7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4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鹰山居委会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鹰山居委会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8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4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5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C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5297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9F27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E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4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6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城东街道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E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狮子居委会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F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狮子居委会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F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6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A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4211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E3082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D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9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中洲街道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中洲街道办事处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E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中洲街道办事处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E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3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9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7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BEEA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0210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E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4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中洲街道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B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麻津居委会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9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麻津居委会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1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7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8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E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1AF2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5D8B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4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6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7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7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金沙居委会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9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金沙居委会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4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A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C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8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E7E9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6659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A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C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A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2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北湖居委会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1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北湖居委会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E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9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B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3829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AA99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7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F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江城区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6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A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建设居委会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0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建设居委会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F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C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B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4F2C2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84AB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D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5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1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E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4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6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2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5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2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D9ED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23D6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4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0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5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2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4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8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3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1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0B9C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0640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8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0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8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8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1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D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D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7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F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2245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EA7C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8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B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2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6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3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1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D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F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2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DAB6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BC16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D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A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E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4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F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D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C4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4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3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DC92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D0F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2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6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9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4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5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2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D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8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F5B3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6466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9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1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9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B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7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8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4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8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7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595A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F2C8F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6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7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0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4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1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8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6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2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2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34DA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2FE8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7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2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6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7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B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2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8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C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51A0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4A481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F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4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B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E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2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4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9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1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88536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020C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9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1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7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1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8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5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5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9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4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80F4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5C2A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D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0C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镇街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A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村居委会名称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C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设备安装地址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6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区域码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B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分组码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1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行业码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8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终端码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F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E079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0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5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6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黄村村委会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A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黄村村委会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E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5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4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4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368D2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CAEF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4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1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1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旦祥村委会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1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旦祥村委会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7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6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C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E842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5F04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B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2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8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8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石柱村委会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0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石柱村委会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4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7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8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7B24D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A33F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3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D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A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B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洋边村委会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F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洋边村委会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9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E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7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7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A72F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CBF3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5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D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A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2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北宿村委会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北宿村委会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7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4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4DE4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E0B1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9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D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C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7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村头村委会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村头村委会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1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2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3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22C0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3808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2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9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9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E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沙头垅村委会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2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沙头垅村委会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C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5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D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BA19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9346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7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C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C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平冈镇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D0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元头村委会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1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元头村委会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441702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C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E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1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35CC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A26B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5FA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48A3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D8CE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D068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3293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79C9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8C4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1A38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D219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D88E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2D67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4B88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5EFD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8D59B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F011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8E8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5655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807C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8BD1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2639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BFB6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BE16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7E60E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46CD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9B31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30733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9806E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359E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17A6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0185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9FD9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CB50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04AB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60D3C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265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28EA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23B2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4EB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FF5B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638F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B14E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DCCAA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6004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79305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39D31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11A5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7244A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DEC65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F58A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545A3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219A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AA107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C60C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D1927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F263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20368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6B33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1436E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FA48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AF8F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E0B2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D570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372F5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370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9A437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42A6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79733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C0FD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7AE24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64D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8FABF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6B4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87306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BB1FB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1420A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6166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8FE8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BC935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25745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68E0D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BC39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90D5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7CC86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C551B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0E64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94B3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722A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B59BA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A6519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B7325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D22E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465E1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1039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B56D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00D21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835C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6061E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A329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9766B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57314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F7DE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BE295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94BA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0A2DF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476A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2BB9D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06AEF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09BF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D1662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C770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8289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DE21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1F8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EE5D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3615B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D80D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48BFE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1B4F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29A6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DFA8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B2CE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DB186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214C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5CE7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079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E4FD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51B8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E8F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F3B45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CAC11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66D5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640C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C1467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6C92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7B492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07BD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E99C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36DE3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CD8B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3EDD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48D1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634A8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39F76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4EBFF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DAB7B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8DA64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27DE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C2819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E354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EBBF0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C3C0E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D812A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38A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66FE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45A6D">
            <w:pPr>
              <w:jc w:val="center"/>
              <w:rPr>
                <w:rFonts w:hint="eastAsia"/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A7420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C7AE6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BBE07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8A0B4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5DA82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9D1C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C6198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B3D47"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CCD3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61FB9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1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0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4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镇街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0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村居委会名称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0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设备安装地址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D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区域码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3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分组码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1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行业码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1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终端码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B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215F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7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5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8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东城镇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5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端陶村委会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C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端陶村委会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F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8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F8746">
            <w:pPr>
              <w:jc w:val="center"/>
              <w:rPr>
                <w:color w:val="auto"/>
                <w:sz w:val="22"/>
              </w:rPr>
            </w:pPr>
          </w:p>
        </w:tc>
      </w:tr>
      <w:tr w14:paraId="3AC8F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9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D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D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B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北惯镇人民政府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8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北惯镇人民政府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8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2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C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23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9A237">
            <w:pPr>
              <w:jc w:val="center"/>
              <w:rPr>
                <w:color w:val="auto"/>
                <w:sz w:val="22"/>
              </w:rPr>
            </w:pPr>
          </w:p>
        </w:tc>
      </w:tr>
      <w:tr w14:paraId="0F790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E0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2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B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F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D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C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2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B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5B870">
            <w:pPr>
              <w:jc w:val="center"/>
              <w:rPr>
                <w:color w:val="auto"/>
                <w:sz w:val="22"/>
              </w:rPr>
            </w:pPr>
          </w:p>
        </w:tc>
      </w:tr>
      <w:tr w14:paraId="7F5F0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3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7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C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3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7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0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2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A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D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DFDA">
            <w:pPr>
              <w:jc w:val="center"/>
              <w:rPr>
                <w:color w:val="auto"/>
                <w:sz w:val="22"/>
              </w:rPr>
            </w:pPr>
          </w:p>
        </w:tc>
      </w:tr>
      <w:tr w14:paraId="2D9DB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9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1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6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北惯镇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B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赤光村委会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6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赤光村委会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9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0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D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A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2EEFC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14:paraId="48BB1C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5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E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A6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4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那料村委会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3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那料村委会那料村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1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5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D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E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21B1C">
            <w:pPr>
              <w:jc w:val="center"/>
              <w:rPr>
                <w:color w:val="auto"/>
                <w:sz w:val="22"/>
              </w:rPr>
            </w:pPr>
          </w:p>
        </w:tc>
      </w:tr>
      <w:tr w14:paraId="33A06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B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D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9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1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D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0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8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4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EAADB">
            <w:pPr>
              <w:jc w:val="center"/>
              <w:rPr>
                <w:color w:val="auto"/>
                <w:sz w:val="22"/>
              </w:rPr>
            </w:pPr>
          </w:p>
        </w:tc>
      </w:tr>
      <w:tr w14:paraId="375F6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E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C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F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那山村委会大环村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8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那山村委会大环村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0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D9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F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4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0815D">
            <w:pPr>
              <w:jc w:val="center"/>
              <w:rPr>
                <w:color w:val="auto"/>
                <w:sz w:val="22"/>
              </w:rPr>
            </w:pPr>
          </w:p>
        </w:tc>
      </w:tr>
      <w:tr w14:paraId="67FA6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1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5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C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那龙镇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9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那顿村委会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D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那顿村委会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B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7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B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3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EA0C1">
            <w:pPr>
              <w:jc w:val="center"/>
              <w:rPr>
                <w:color w:val="auto"/>
                <w:sz w:val="22"/>
              </w:rPr>
            </w:pPr>
          </w:p>
        </w:tc>
      </w:tr>
      <w:tr w14:paraId="68310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B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D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8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雅韶镇人民政府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5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雅韶镇人民政府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8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6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3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6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6B747">
            <w:pPr>
              <w:jc w:val="center"/>
              <w:rPr>
                <w:color w:val="auto"/>
                <w:sz w:val="22"/>
              </w:rPr>
            </w:pPr>
          </w:p>
        </w:tc>
      </w:tr>
      <w:tr w14:paraId="1D3BA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5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E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0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笏朝村委会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6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笏朝村委会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E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6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5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A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09C91">
            <w:pPr>
              <w:jc w:val="center"/>
              <w:rPr>
                <w:color w:val="auto"/>
                <w:sz w:val="22"/>
              </w:rPr>
            </w:pPr>
          </w:p>
        </w:tc>
      </w:tr>
      <w:tr w14:paraId="1D413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0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B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4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7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五丰村委会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1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五丰村委会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C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D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4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3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DB57F">
            <w:pPr>
              <w:jc w:val="center"/>
              <w:rPr>
                <w:color w:val="auto"/>
                <w:sz w:val="22"/>
              </w:rPr>
            </w:pPr>
          </w:p>
        </w:tc>
      </w:tr>
      <w:tr w14:paraId="2A8CA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0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F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5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雅韶镇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B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1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社区居委会大闸村糖寮园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4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1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A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3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F454C">
            <w:pPr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</w:p>
        </w:tc>
      </w:tr>
      <w:tr w14:paraId="5FADC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4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B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5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F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大沟村委会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5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大沟村委会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2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5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5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7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2E072">
            <w:pPr>
              <w:jc w:val="center"/>
              <w:rPr>
                <w:color w:val="auto"/>
                <w:sz w:val="22"/>
              </w:rPr>
            </w:pPr>
          </w:p>
        </w:tc>
      </w:tr>
      <w:tr w14:paraId="14D87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8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B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7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1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海头村委会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海头村委会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0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2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B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E0D7A">
            <w:pPr>
              <w:jc w:val="center"/>
              <w:rPr>
                <w:color w:val="auto"/>
                <w:sz w:val="22"/>
              </w:rPr>
            </w:pPr>
          </w:p>
        </w:tc>
      </w:tr>
      <w:tr w14:paraId="4B1F5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A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6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7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2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庐山村委会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D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庐山村委会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4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9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1A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5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05764">
            <w:pPr>
              <w:jc w:val="center"/>
              <w:rPr>
                <w:color w:val="auto"/>
                <w:sz w:val="22"/>
              </w:rPr>
            </w:pPr>
          </w:p>
        </w:tc>
      </w:tr>
      <w:tr w14:paraId="26A0C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5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0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6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大沟镇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3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E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社区居委会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F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7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D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5E877">
            <w:pPr>
              <w:jc w:val="center"/>
              <w:rPr>
                <w:color w:val="auto"/>
                <w:sz w:val="22"/>
              </w:rPr>
            </w:pPr>
          </w:p>
        </w:tc>
      </w:tr>
      <w:tr w14:paraId="64CAC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5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B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0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石岗村委会陈屋村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0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A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D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1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79987">
            <w:pPr>
              <w:jc w:val="center"/>
              <w:rPr>
                <w:color w:val="auto"/>
                <w:sz w:val="22"/>
              </w:rPr>
            </w:pPr>
          </w:p>
        </w:tc>
      </w:tr>
      <w:tr w14:paraId="61570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3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A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1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新洲镇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2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那六村委会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B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那六村委会石碑村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10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A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C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6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D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D543">
            <w:pPr>
              <w:jc w:val="center"/>
              <w:rPr>
                <w:color w:val="auto"/>
                <w:sz w:val="22"/>
              </w:rPr>
            </w:pPr>
          </w:p>
        </w:tc>
      </w:tr>
      <w:tr w14:paraId="347DA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B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3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F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镇东刘村委会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D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镇东刘村委会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D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A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A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E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C6D64">
            <w:pPr>
              <w:jc w:val="center"/>
              <w:rPr>
                <w:color w:val="auto"/>
                <w:sz w:val="22"/>
              </w:rPr>
            </w:pPr>
          </w:p>
        </w:tc>
      </w:tr>
      <w:tr w14:paraId="5797E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9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B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9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合山镇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F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镇东河村委会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A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镇东河村委会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B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3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2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C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933E9">
            <w:pPr>
              <w:jc w:val="center"/>
              <w:rPr>
                <w:color w:val="auto"/>
                <w:sz w:val="22"/>
              </w:rPr>
            </w:pPr>
          </w:p>
        </w:tc>
      </w:tr>
      <w:tr w14:paraId="1FAD4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1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5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6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宁光村委会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5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宁光村委会石头岗村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6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1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8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C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5B28B">
            <w:pPr>
              <w:jc w:val="center"/>
              <w:rPr>
                <w:color w:val="auto"/>
                <w:sz w:val="22"/>
              </w:rPr>
            </w:pPr>
          </w:p>
        </w:tc>
      </w:tr>
      <w:tr w14:paraId="55BF3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4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4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8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塘坪镇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2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禾石村委会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5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禾石村委会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3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A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D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F59B">
            <w:pPr>
              <w:jc w:val="center"/>
              <w:rPr>
                <w:color w:val="auto"/>
                <w:sz w:val="22"/>
              </w:rPr>
            </w:pPr>
          </w:p>
        </w:tc>
      </w:tr>
      <w:tr w14:paraId="04151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D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0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6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0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大八镇人民政府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8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大八镇人民政府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C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9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E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6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ADD86">
            <w:pPr>
              <w:jc w:val="center"/>
              <w:rPr>
                <w:color w:val="auto"/>
                <w:sz w:val="22"/>
              </w:rPr>
            </w:pPr>
          </w:p>
        </w:tc>
      </w:tr>
      <w:tr w14:paraId="68B0B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E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C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8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8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沙塱村委会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7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沙塱村委会大木行村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5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0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F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42AD1">
            <w:pPr>
              <w:jc w:val="center"/>
              <w:rPr>
                <w:color w:val="auto"/>
                <w:sz w:val="22"/>
              </w:rPr>
            </w:pPr>
          </w:p>
        </w:tc>
      </w:tr>
      <w:tr w14:paraId="29D2B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2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7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C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长坪村委会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F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长坪村委会高秧地村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7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9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3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4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D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720F2">
            <w:pPr>
              <w:jc w:val="center"/>
              <w:rPr>
                <w:color w:val="auto"/>
                <w:sz w:val="22"/>
              </w:rPr>
            </w:pPr>
          </w:p>
        </w:tc>
      </w:tr>
      <w:tr w14:paraId="189C4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2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3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9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珠环村委会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珠环村委会珠三村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9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5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F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AB412">
            <w:pPr>
              <w:jc w:val="center"/>
              <w:rPr>
                <w:color w:val="auto"/>
                <w:sz w:val="22"/>
              </w:rPr>
            </w:pPr>
          </w:p>
        </w:tc>
      </w:tr>
      <w:tr w14:paraId="61CEA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F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0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8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7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雷冈村委会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1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雷冈村委会七队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13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9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9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E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8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6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B2B3E">
            <w:pPr>
              <w:jc w:val="center"/>
              <w:rPr>
                <w:color w:val="auto"/>
                <w:sz w:val="22"/>
              </w:rPr>
            </w:pPr>
          </w:p>
        </w:tc>
      </w:tr>
      <w:tr w14:paraId="49E02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D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5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E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0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河垌村委会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E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河垌村委会黎根村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0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A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5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D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7E42C">
            <w:pPr>
              <w:jc w:val="center"/>
              <w:rPr>
                <w:color w:val="auto"/>
                <w:sz w:val="22"/>
              </w:rPr>
            </w:pPr>
          </w:p>
        </w:tc>
      </w:tr>
      <w:tr w14:paraId="60186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1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2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5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D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太垌村委会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C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太垌村委会太二村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6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1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2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9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1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7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13266">
            <w:pPr>
              <w:jc w:val="center"/>
              <w:rPr>
                <w:color w:val="auto"/>
                <w:sz w:val="22"/>
              </w:rPr>
            </w:pPr>
          </w:p>
        </w:tc>
      </w:tr>
      <w:tr w14:paraId="4F03E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D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3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4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大八镇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7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罗田村委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B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罗田村委会蒲竹垌村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42"/>
                <w:color w:val="auto"/>
                <w:lang w:val="en-US" w:eastAsia="zh-CN" w:bidi="ar"/>
              </w:rPr>
              <w:t>巷</w:t>
            </w:r>
            <w:r>
              <w:rPr>
                <w:rStyle w:val="141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142"/>
                <w:color w:val="auto"/>
                <w:lang w:val="en-US" w:eastAsia="zh-CN" w:bidi="ar"/>
              </w:rPr>
              <w:t>号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5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3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F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9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CCB7C">
            <w:pPr>
              <w:jc w:val="center"/>
              <w:rPr>
                <w:color w:val="auto"/>
                <w:sz w:val="22"/>
              </w:rPr>
            </w:pPr>
          </w:p>
        </w:tc>
      </w:tr>
      <w:tr w14:paraId="27C50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3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0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7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E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南龙村委会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2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南龙村委会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7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E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C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A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D35C1">
            <w:pPr>
              <w:jc w:val="center"/>
              <w:rPr>
                <w:color w:val="auto"/>
                <w:sz w:val="22"/>
              </w:rPr>
            </w:pPr>
          </w:p>
        </w:tc>
      </w:tr>
      <w:tr w14:paraId="1FB50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6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6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8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C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地朗村委会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地朗村委会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9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C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6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9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25EE9">
            <w:pPr>
              <w:jc w:val="center"/>
              <w:rPr>
                <w:color w:val="auto"/>
                <w:sz w:val="22"/>
              </w:rPr>
            </w:pPr>
          </w:p>
        </w:tc>
      </w:tr>
      <w:tr w14:paraId="40563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D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B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1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5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岗表村委会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1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岗表村委会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A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E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F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0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E46CC">
            <w:pPr>
              <w:jc w:val="center"/>
              <w:rPr>
                <w:color w:val="auto"/>
                <w:sz w:val="22"/>
              </w:rPr>
            </w:pPr>
          </w:p>
        </w:tc>
      </w:tr>
      <w:tr w14:paraId="7D400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1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C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9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8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麻汕村委会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1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麻汕村委会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2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F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4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3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AFD8B">
            <w:pPr>
              <w:jc w:val="center"/>
              <w:rPr>
                <w:color w:val="auto"/>
                <w:sz w:val="22"/>
              </w:rPr>
            </w:pPr>
          </w:p>
        </w:tc>
      </w:tr>
      <w:tr w14:paraId="4CDF7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4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3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E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新塘村委会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2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新塘村委会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1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D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8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B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8930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2199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D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0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A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潮观村委会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2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潮观村委会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E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D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3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F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65190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D583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9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E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0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E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钓月村委会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4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钓月村委会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4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A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D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D93F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0DC1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5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3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阳东区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F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红丰镇</w:t>
            </w: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6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红丰村委会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红丰村委会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4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441781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4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6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6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6162E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017B7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8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A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0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2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6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B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C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7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D7D44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8539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0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2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9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7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1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00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7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F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5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CB1B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51134E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6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F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0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E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6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4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8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9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7E433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F64C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9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B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2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6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5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B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7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B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5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447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4CC30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B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C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5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C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D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5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1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8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C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FCC1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12948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3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0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0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A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5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9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9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0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6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ECC8A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ED00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0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8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4C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C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7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0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1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7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3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FE72C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 w14:paraId="27DBF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1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0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4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3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D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A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B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D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A9662"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3C2AAA0F">
      <w:pPr>
        <w:rPr>
          <w:rFonts w:hint="default" w:eastAsia="宋体"/>
          <w:color w:val="auto"/>
          <w:lang w:val="en-US" w:eastAsia="zh-CN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0B456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62246">
                          <w:pPr>
                            <w:pStyle w:val="10"/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黑体" w:hAnsi="黑体" w:eastAsia="黑体" w:cs="黑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62246">
                    <w:pPr>
                      <w:pStyle w:val="10"/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黑体" w:hAnsi="黑体" w:eastAsia="黑体" w:cs="黑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OTE5OTY1Mjk5OWY2NGEyNTcyYjRmZjhiMDljMTMifQ=="/>
  </w:docVars>
  <w:rsids>
    <w:rsidRoot w:val="7F435553"/>
    <w:rsid w:val="00141D8E"/>
    <w:rsid w:val="00312228"/>
    <w:rsid w:val="00794318"/>
    <w:rsid w:val="00B472C3"/>
    <w:rsid w:val="00E4243D"/>
    <w:rsid w:val="0D85032D"/>
    <w:rsid w:val="16C15481"/>
    <w:rsid w:val="1A7303B6"/>
    <w:rsid w:val="1DBE64B8"/>
    <w:rsid w:val="2CE20AA6"/>
    <w:rsid w:val="38CD6900"/>
    <w:rsid w:val="3ABE5732"/>
    <w:rsid w:val="3CE67209"/>
    <w:rsid w:val="40701613"/>
    <w:rsid w:val="488A3BD9"/>
    <w:rsid w:val="502F692B"/>
    <w:rsid w:val="53142578"/>
    <w:rsid w:val="5CA8095C"/>
    <w:rsid w:val="5DC53D40"/>
    <w:rsid w:val="64793203"/>
    <w:rsid w:val="68ED2FA3"/>
    <w:rsid w:val="6BBB44B9"/>
    <w:rsid w:val="6D535020"/>
    <w:rsid w:val="784E3536"/>
    <w:rsid w:val="7F191AF9"/>
    <w:rsid w:val="7F435553"/>
    <w:rsid w:val="7FA2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autoRedefine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2"/>
    <w:autoRedefine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135"/>
    <w:autoRedefine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styleId="7">
    <w:name w:val="Body Text"/>
    <w:basedOn w:val="1"/>
    <w:link w:val="134"/>
    <w:autoRedefine/>
    <w:qFormat/>
    <w:uiPriority w:val="0"/>
    <w:pPr>
      <w:adjustRightInd w:val="0"/>
      <w:snapToGrid w:val="0"/>
      <w:spacing w:before="100" w:after="100"/>
    </w:pPr>
    <w:rPr>
      <w:sz w:val="24"/>
      <w:szCs w:val="20"/>
    </w:rPr>
  </w:style>
  <w:style w:type="paragraph" w:styleId="8">
    <w:name w:val="toc 3"/>
    <w:basedOn w:val="1"/>
    <w:next w:val="1"/>
    <w:autoRedefine/>
    <w:unhideWhenUsed/>
    <w:qFormat/>
    <w:uiPriority w:val="39"/>
    <w:pPr>
      <w:ind w:left="840" w:leftChars="400"/>
    </w:pPr>
    <w:rPr>
      <w:rFonts w:asciiTheme="minorHAnsi" w:hAnsiTheme="minorHAnsi" w:eastAsiaTheme="minorEastAsia" w:cstheme="minorBidi"/>
      <w:szCs w:val="22"/>
    </w:rPr>
  </w:style>
  <w:style w:type="paragraph" w:styleId="9">
    <w:name w:val="Balloon Text"/>
    <w:basedOn w:val="1"/>
    <w:link w:val="25"/>
    <w:autoRedefine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footer"/>
    <w:basedOn w:val="1"/>
    <w:link w:val="2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6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autoRedefine/>
    <w:unhideWhenUsed/>
    <w:qFormat/>
    <w:uiPriority w:val="39"/>
    <w:rPr>
      <w:rFonts w:asciiTheme="minorHAnsi" w:hAnsiTheme="minorHAnsi" w:eastAsiaTheme="minorEastAsia" w:cstheme="minorBidi"/>
      <w:szCs w:val="22"/>
    </w:rPr>
  </w:style>
  <w:style w:type="paragraph" w:styleId="13">
    <w:name w:val="Subtitle"/>
    <w:basedOn w:val="1"/>
    <w:next w:val="1"/>
    <w:link w:val="29"/>
    <w:autoRedefine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4">
    <w:name w:val="toc 2"/>
    <w:basedOn w:val="1"/>
    <w:next w:val="1"/>
    <w:autoRedefine/>
    <w:unhideWhenUsed/>
    <w:qFormat/>
    <w:uiPriority w:val="39"/>
    <w:pPr>
      <w:ind w:left="420" w:leftChars="200"/>
    </w:pPr>
    <w:rPr>
      <w:rFonts w:asciiTheme="minorHAnsi" w:hAnsiTheme="minorHAnsi" w:eastAsiaTheme="minorEastAsia" w:cstheme="minorBidi"/>
      <w:szCs w:val="22"/>
    </w:rPr>
  </w:style>
  <w:style w:type="paragraph" w:styleId="15">
    <w:name w:val="Title"/>
    <w:basedOn w:val="1"/>
    <w:next w:val="1"/>
    <w:link w:val="28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8">
    <w:name w:val="Hyperlink"/>
    <w:basedOn w:val="1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Char"/>
    <w:basedOn w:val="17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0">
    <w:name w:val="标题 2 Char"/>
    <w:basedOn w:val="17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标题 3 Char"/>
    <w:basedOn w:val="17"/>
    <w:link w:val="4"/>
    <w:autoRedefine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22">
    <w:name w:val="标题 4 Char"/>
    <w:basedOn w:val="17"/>
    <w:link w:val="5"/>
    <w:autoRedefine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23">
    <w:name w:val="h正文"/>
    <w:basedOn w:val="1"/>
    <w:link w:val="24"/>
    <w:autoRedefine/>
    <w:qFormat/>
    <w:uiPriority w:val="0"/>
    <w:pPr>
      <w:spacing w:line="360" w:lineRule="auto"/>
      <w:ind w:firstLine="200" w:firstLineChars="200"/>
    </w:pPr>
    <w:rPr>
      <w:rFonts w:ascii="宋体"/>
      <w:kern w:val="0"/>
      <w:sz w:val="28"/>
      <w:szCs w:val="28"/>
    </w:rPr>
  </w:style>
  <w:style w:type="character" w:customStyle="1" w:styleId="24">
    <w:name w:val="h正文 Char"/>
    <w:link w:val="23"/>
    <w:autoRedefine/>
    <w:qFormat/>
    <w:uiPriority w:val="0"/>
    <w:rPr>
      <w:rFonts w:ascii="宋体" w:hAnsi="Times New Roman" w:eastAsia="宋体" w:cs="Times New Roman"/>
      <w:sz w:val="28"/>
      <w:szCs w:val="28"/>
    </w:rPr>
  </w:style>
  <w:style w:type="character" w:customStyle="1" w:styleId="25">
    <w:name w:val="批注框文本 Char"/>
    <w:basedOn w:val="17"/>
    <w:link w:val="9"/>
    <w:autoRedefine/>
    <w:qFormat/>
    <w:uiPriority w:val="99"/>
    <w:rPr>
      <w:kern w:val="2"/>
      <w:sz w:val="18"/>
      <w:szCs w:val="18"/>
    </w:rPr>
  </w:style>
  <w:style w:type="character" w:customStyle="1" w:styleId="26">
    <w:name w:val="页眉 Char"/>
    <w:basedOn w:val="17"/>
    <w:link w:val="11"/>
    <w:autoRedefine/>
    <w:qFormat/>
    <w:uiPriority w:val="99"/>
    <w:rPr>
      <w:rFonts w:ascii="Times New Roman" w:hAnsi="Times New Roman" w:eastAsia="宋体" w:cs="Times New Roman"/>
      <w:kern w:val="2"/>
      <w:sz w:val="18"/>
      <w:szCs w:val="24"/>
    </w:rPr>
  </w:style>
  <w:style w:type="character" w:customStyle="1" w:styleId="27">
    <w:name w:val="页脚 Char"/>
    <w:basedOn w:val="17"/>
    <w:link w:val="10"/>
    <w:autoRedefine/>
    <w:qFormat/>
    <w:uiPriority w:val="99"/>
    <w:rPr>
      <w:rFonts w:ascii="Times New Roman" w:hAnsi="Times New Roman" w:eastAsia="宋体" w:cs="Times New Roman"/>
      <w:kern w:val="2"/>
      <w:sz w:val="18"/>
      <w:szCs w:val="24"/>
    </w:rPr>
  </w:style>
  <w:style w:type="character" w:customStyle="1" w:styleId="28">
    <w:name w:val="标题 Char"/>
    <w:basedOn w:val="17"/>
    <w:link w:val="15"/>
    <w:autoRedefine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29">
    <w:name w:val="副标题 Char"/>
    <w:basedOn w:val="17"/>
    <w:link w:val="13"/>
    <w:autoRedefine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customStyle="1" w:styleId="30">
    <w:name w:val="TOC Heading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6" w:themeColor="accent1" w:themeShade="BF"/>
      <w:kern w:val="0"/>
      <w:sz w:val="28"/>
      <w:szCs w:val="28"/>
    </w:rPr>
  </w:style>
  <w:style w:type="paragraph" w:customStyle="1" w:styleId="31">
    <w:name w:val="font5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2">
    <w:name w:val="font6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3">
    <w:name w:val="font7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34">
    <w:name w:val="font8936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5">
    <w:name w:val="xl15936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6">
    <w:name w:val="xl639367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37">
    <w:name w:val="xl64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38">
    <w:name w:val="xl65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39">
    <w:name w:val="xl66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0">
    <w:name w:val="xl67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41">
    <w:name w:val="xl68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2">
    <w:name w:val="xl69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3">
    <w:name w:val="xl70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4">
    <w:name w:val="xl71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72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6">
    <w:name w:val="xl73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xl749367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FF0000"/>
      <w:kern w:val="0"/>
      <w:sz w:val="22"/>
      <w:szCs w:val="22"/>
    </w:rPr>
  </w:style>
  <w:style w:type="paragraph" w:customStyle="1" w:styleId="48">
    <w:name w:val="xl75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49">
    <w:name w:val="xl76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xl77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1">
    <w:name w:val="xl78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2">
    <w:name w:val="xl79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3">
    <w:name w:val="xl80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54">
    <w:name w:val="xl81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5">
    <w:name w:val="xl82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6">
    <w:name w:val="xl839367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7">
    <w:name w:val="xl849367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58">
    <w:name w:val="xl859367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59">
    <w:name w:val="xl869367"/>
    <w:basedOn w:val="1"/>
    <w:autoRedefine/>
    <w:qFormat/>
    <w:uiPriority w:val="0"/>
    <w:pPr>
      <w:widowControl/>
      <w:pBdr>
        <w:top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styleId="6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61">
    <w:name w:val="font5145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2">
    <w:name w:val="font6145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63">
    <w:name w:val="font7145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64">
    <w:name w:val="xl1514514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5">
    <w:name w:val="xl63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6">
    <w:name w:val="xl64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7">
    <w:name w:val="xl65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8">
    <w:name w:val="xl661451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9">
    <w:name w:val="xl671451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0">
    <w:name w:val="xl68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1">
    <w:name w:val="xl69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2">
    <w:name w:val="xl70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73">
    <w:name w:val="xl71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74">
    <w:name w:val="xl72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5">
    <w:name w:val="xl73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6">
    <w:name w:val="xl74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FF0000"/>
      <w:kern w:val="0"/>
      <w:sz w:val="22"/>
      <w:szCs w:val="22"/>
    </w:rPr>
  </w:style>
  <w:style w:type="paragraph" w:customStyle="1" w:styleId="77">
    <w:name w:val="xl75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8">
    <w:name w:val="xl76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79">
    <w:name w:val="xl77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0">
    <w:name w:val="xl78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1">
    <w:name w:val="xl79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82">
    <w:name w:val="xl801451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3">
    <w:name w:val="xl8114514"/>
    <w:basedOn w:val="1"/>
    <w:autoRedefine/>
    <w:qFormat/>
    <w:uiPriority w:val="0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4">
    <w:name w:val="xl8214514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32"/>
      <w:szCs w:val="32"/>
    </w:rPr>
  </w:style>
  <w:style w:type="paragraph" w:customStyle="1" w:styleId="85">
    <w:name w:val="xl8314514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86">
    <w:name w:val="xl8414514"/>
    <w:basedOn w:val="1"/>
    <w:autoRedefine/>
    <w:qFormat/>
    <w:uiPriority w:val="0"/>
    <w:pPr>
      <w:widowControl/>
      <w:pBdr>
        <w:top w:val="single" w:color="auto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28"/>
      <w:szCs w:val="28"/>
    </w:rPr>
  </w:style>
  <w:style w:type="paragraph" w:customStyle="1" w:styleId="87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8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89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90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91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92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3">
    <w:name w:val="font1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94">
    <w:name w:val="font1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5">
    <w:name w:val="font1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6">
    <w:name w:val="font1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7">
    <w:name w:val="font1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8">
    <w:name w:val="font1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9">
    <w:name w:val="font1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00">
    <w:name w:val="font1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01">
    <w:name w:val="font1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2">
    <w:name w:val="xl6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03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04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5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6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107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08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9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10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1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4"/>
    </w:rPr>
  </w:style>
  <w:style w:type="paragraph" w:customStyle="1" w:styleId="112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3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4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15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16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17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18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9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20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1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22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3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4">
    <w:name w:val="xl8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25">
    <w:name w:val="xl8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6">
    <w:name w:val="xl8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7">
    <w:name w:val="xl8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8">
    <w:name w:val="xl90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9">
    <w:name w:val="xl9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30">
    <w:name w:val="xl92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131">
    <w:name w:val="xl93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32">
    <w:name w:val="xl94"/>
    <w:basedOn w:val="1"/>
    <w:autoRedefine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character" w:customStyle="1" w:styleId="133">
    <w:name w:val="正文文本 Char"/>
    <w:basedOn w:val="17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34">
    <w:name w:val="正文文本 Char1"/>
    <w:link w:val="7"/>
    <w:autoRedefine/>
    <w:qFormat/>
    <w:uiPriority w:val="0"/>
    <w:rPr>
      <w:rFonts w:ascii="Times New Roman" w:hAnsi="Times New Roman" w:eastAsia="宋体" w:cs="Times New Roman"/>
      <w:kern w:val="2"/>
      <w:sz w:val="24"/>
    </w:rPr>
  </w:style>
  <w:style w:type="character" w:customStyle="1" w:styleId="135">
    <w:name w:val="正文缩进 Char"/>
    <w:basedOn w:val="17"/>
    <w:link w:val="6"/>
    <w:autoRedefine/>
    <w:qFormat/>
    <w:uiPriority w:val="0"/>
    <w:rPr>
      <w:kern w:val="2"/>
      <w:sz w:val="21"/>
      <w:szCs w:val="22"/>
    </w:rPr>
  </w:style>
  <w:style w:type="paragraph" w:customStyle="1" w:styleId="136">
    <w:name w:val="Z-正文 Char Char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paragraph" w:customStyle="1" w:styleId="137">
    <w:name w:val="缩进正文"/>
    <w:basedOn w:val="1"/>
    <w:autoRedefine/>
    <w:qFormat/>
    <w:uiPriority w:val="0"/>
    <w:pPr>
      <w:adjustRightInd w:val="0"/>
      <w:snapToGrid w:val="0"/>
      <w:spacing w:beforeLines="100" w:afterLines="100" w:line="360" w:lineRule="auto"/>
      <w:ind w:firstLine="420" w:firstLineChars="200"/>
    </w:pPr>
    <w:rPr>
      <w:rFonts w:asciiTheme="majorEastAsia" w:hAnsiTheme="majorEastAsia" w:eastAsiaTheme="majorEastAsia"/>
      <w:snapToGrid w:val="0"/>
      <w:kern w:val="0"/>
      <w:szCs w:val="21"/>
    </w:rPr>
  </w:style>
  <w:style w:type="paragraph" w:customStyle="1" w:styleId="138">
    <w:name w:val="Table"/>
    <w:autoRedefine/>
    <w:qFormat/>
    <w:uiPriority w:val="0"/>
    <w:rPr>
      <w:rFonts w:ascii="Times New Roman" w:hAnsi="Times New Roman" w:eastAsia="宋体" w:cs="Times New Roman"/>
      <w:sz w:val="21"/>
      <w:lang w:val="en-US" w:eastAsia="en-US" w:bidi="ar-SA"/>
    </w:rPr>
  </w:style>
  <w:style w:type="character" w:customStyle="1" w:styleId="139">
    <w:name w:val="font41"/>
    <w:basedOn w:val="1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0">
    <w:name w:val="font31"/>
    <w:basedOn w:val="1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1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2">
    <w:name w:val="font71"/>
    <w:basedOn w:val="1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123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7</Pages>
  <Words>3937</Words>
  <Characters>5293</Characters>
  <Lines>216</Lines>
  <Paragraphs>60</Paragraphs>
  <TotalTime>12</TotalTime>
  <ScaleCrop>false</ScaleCrop>
  <LinksUpToDate>false</LinksUpToDate>
  <CharactersWithSpaces>5295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2018-10-17T01:44:00Z</dcterms:created>
  <dc:creator>123</dc:creator>
  <cp:lastModifiedBy>Administrator</cp:lastModifiedBy>
  <dcterms:modified xsi:type="dcterms:W3CDTF">2026-07-24T02:15:57Z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B57D26C6B89C401B8B4D14A3B2EBE84A_13</vt:lpwstr>
  </property>
  <property fmtid="{D5CDD505-2E9C-101B-9397-08002B2CF9AE}" pid="4" name="KSOTemplateDocerSaveRecord">
    <vt:lpwstr>eyJoZGlkIjoiZWMzOTE5OTY1Mjk5OWY2NGEyNTcyYjRmZjhiMDljMTMifQ==</vt:lpwstr>
  </property>
</Properties>
</file>