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03483">
      <w:pPr>
        <w:ind w:firstLine="320" w:firstLineChars="100"/>
        <w:rPr>
          <w:rFonts w:ascii="宋体" w:hAnsi="宋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035B7144">
      <w:pPr>
        <w:ind w:firstLine="440" w:firstLineChars="100"/>
        <w:jc w:val="center"/>
        <w:rPr>
          <w:rFonts w:ascii="宋体" w:hAnsi="宋体" w:cs="宋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阳江市应急指挥平台技术中心甚高频防灾预警接收终端登记信息表</w:t>
      </w:r>
    </w:p>
    <w:tbl>
      <w:tblPr>
        <w:tblStyle w:val="16"/>
        <w:tblW w:w="4533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924"/>
        <w:gridCol w:w="972"/>
        <w:gridCol w:w="2795"/>
        <w:gridCol w:w="2820"/>
        <w:gridCol w:w="721"/>
        <w:gridCol w:w="878"/>
        <w:gridCol w:w="1125"/>
        <w:gridCol w:w="1053"/>
        <w:gridCol w:w="770"/>
      </w:tblGrid>
      <w:tr w14:paraId="4EA57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A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F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1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镇街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2D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村居委会名称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1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设备安装地址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0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区域码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8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分组码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E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行业码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A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终端码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8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A494D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F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19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EA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57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白石路</w:t>
            </w:r>
            <w:r>
              <w:rPr>
                <w:rStyle w:val="139"/>
                <w:rFonts w:eastAsia="宋体"/>
                <w:lang w:val="en-US" w:eastAsia="zh-CN" w:bidi="ar"/>
              </w:rPr>
              <w:t>68</w:t>
            </w:r>
            <w:r>
              <w:rPr>
                <w:rStyle w:val="140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8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白石路</w:t>
            </w:r>
            <w:r>
              <w:rPr>
                <w:rStyle w:val="139"/>
                <w:rFonts w:eastAsia="宋体"/>
                <w:lang w:val="en-US" w:eastAsia="zh-CN" w:bidi="ar"/>
              </w:rPr>
              <w:t>68</w:t>
            </w:r>
            <w:r>
              <w:rPr>
                <w:rStyle w:val="140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69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2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7F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E1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BFB3A">
            <w:pPr>
              <w:jc w:val="center"/>
              <w:rPr>
                <w:sz w:val="18"/>
                <w:szCs w:val="18"/>
              </w:rPr>
            </w:pPr>
          </w:p>
        </w:tc>
      </w:tr>
      <w:tr w14:paraId="559F51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F8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5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C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D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城南玉沙中社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3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城南玉沙中社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B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7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9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C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93386">
            <w:pPr>
              <w:jc w:val="center"/>
              <w:rPr>
                <w:sz w:val="18"/>
                <w:szCs w:val="18"/>
              </w:rPr>
            </w:pPr>
          </w:p>
        </w:tc>
      </w:tr>
      <w:tr w14:paraId="12A0C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0C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6C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98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09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城北街道办事处二楼党政办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25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城北街道办事处二楼党政办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28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94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CA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4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A7A11">
            <w:pPr>
              <w:jc w:val="center"/>
              <w:rPr>
                <w:sz w:val="18"/>
                <w:szCs w:val="18"/>
              </w:rPr>
            </w:pPr>
          </w:p>
        </w:tc>
      </w:tr>
      <w:tr w14:paraId="41EDB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A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7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1A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3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冲口社区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0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冲口社区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1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C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6D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9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D38CD">
            <w:pPr>
              <w:jc w:val="center"/>
              <w:rPr>
                <w:sz w:val="18"/>
                <w:szCs w:val="18"/>
              </w:rPr>
            </w:pPr>
          </w:p>
        </w:tc>
      </w:tr>
      <w:tr w14:paraId="28A188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48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56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A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6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南湾社区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77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南湾社区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BD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CE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9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7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4BE64">
            <w:pPr>
              <w:jc w:val="center"/>
              <w:rPr>
                <w:sz w:val="18"/>
                <w:szCs w:val="18"/>
              </w:rPr>
            </w:pPr>
          </w:p>
        </w:tc>
      </w:tr>
      <w:tr w14:paraId="4564C8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6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C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8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8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东郊社区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F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东郊社区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7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0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4A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7D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8D048">
            <w:pPr>
              <w:jc w:val="center"/>
              <w:rPr>
                <w:sz w:val="18"/>
                <w:szCs w:val="18"/>
              </w:rPr>
            </w:pPr>
          </w:p>
        </w:tc>
      </w:tr>
      <w:tr w14:paraId="415B2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D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2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3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2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东源社区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B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东源社区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3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B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F9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F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F9E4A">
            <w:pPr>
              <w:jc w:val="center"/>
              <w:rPr>
                <w:sz w:val="18"/>
                <w:szCs w:val="18"/>
              </w:rPr>
            </w:pPr>
          </w:p>
        </w:tc>
      </w:tr>
      <w:tr w14:paraId="54731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77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5B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95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BB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城北社区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C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城北社区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0A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3A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CD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5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99C4B">
            <w:pPr>
              <w:jc w:val="center"/>
              <w:rPr>
                <w:sz w:val="18"/>
                <w:szCs w:val="18"/>
              </w:rPr>
            </w:pPr>
          </w:p>
        </w:tc>
      </w:tr>
      <w:tr w14:paraId="31EF9B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9D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3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A6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4F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银湾社区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1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银湾社区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2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E1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5D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E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F87CE">
            <w:pPr>
              <w:jc w:val="center"/>
              <w:rPr>
                <w:sz w:val="18"/>
                <w:szCs w:val="18"/>
              </w:rPr>
            </w:pPr>
          </w:p>
        </w:tc>
      </w:tr>
      <w:tr w14:paraId="50AC25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8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B2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3B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37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马曹村委会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0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马曹村委会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FD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6C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08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7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6C563">
            <w:pPr>
              <w:jc w:val="center"/>
              <w:rPr>
                <w:sz w:val="18"/>
                <w:szCs w:val="18"/>
              </w:rPr>
            </w:pPr>
          </w:p>
        </w:tc>
      </w:tr>
      <w:tr w14:paraId="7B972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50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4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3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D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南排村委会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4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南排村委会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DB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84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50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68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D78C8">
            <w:pPr>
              <w:jc w:val="center"/>
              <w:rPr>
                <w:sz w:val="18"/>
                <w:szCs w:val="18"/>
              </w:rPr>
            </w:pPr>
          </w:p>
        </w:tc>
      </w:tr>
      <w:tr w14:paraId="09F94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3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60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5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D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岗列街道办事处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B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岗列街道办事处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E3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F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EF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0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3272C">
            <w:pPr>
              <w:jc w:val="center"/>
              <w:rPr>
                <w:sz w:val="18"/>
                <w:szCs w:val="18"/>
              </w:rPr>
            </w:pPr>
          </w:p>
        </w:tc>
      </w:tr>
      <w:tr w14:paraId="07FE8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6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50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84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8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F3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7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E0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2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F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AD4A6">
            <w:pPr>
              <w:jc w:val="center"/>
              <w:rPr>
                <w:sz w:val="18"/>
                <w:szCs w:val="18"/>
              </w:rPr>
            </w:pPr>
          </w:p>
        </w:tc>
      </w:tr>
      <w:tr w14:paraId="21FF5F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28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2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0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A7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四围村委会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E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四围村委会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1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BF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F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5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5CB7B">
            <w:pPr>
              <w:jc w:val="center"/>
              <w:rPr>
                <w:sz w:val="18"/>
                <w:szCs w:val="18"/>
              </w:rPr>
            </w:pPr>
          </w:p>
        </w:tc>
      </w:tr>
      <w:tr w14:paraId="28FA7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A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2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6F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46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那格村委会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4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那格村委会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3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A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8E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2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6CC6F">
            <w:pPr>
              <w:jc w:val="center"/>
              <w:rPr>
                <w:sz w:val="18"/>
                <w:szCs w:val="18"/>
              </w:rPr>
            </w:pPr>
          </w:p>
        </w:tc>
      </w:tr>
      <w:tr w14:paraId="1929ED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9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2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A0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74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岸东村委会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E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岸东村委会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C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7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D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F6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AAA0D">
            <w:pPr>
              <w:jc w:val="center"/>
              <w:rPr>
                <w:sz w:val="18"/>
                <w:szCs w:val="18"/>
              </w:rPr>
            </w:pPr>
          </w:p>
        </w:tc>
      </w:tr>
      <w:tr w14:paraId="2488DF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4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2D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27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FB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对岸村委会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67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对岸村委会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7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A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F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A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D02DB">
            <w:pPr>
              <w:jc w:val="center"/>
              <w:rPr>
                <w:sz w:val="18"/>
                <w:szCs w:val="18"/>
              </w:rPr>
            </w:pPr>
          </w:p>
        </w:tc>
      </w:tr>
      <w:tr w14:paraId="3D8B2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0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22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D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A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大朗村委会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B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大朗村委会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7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D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87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0C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F61D5">
            <w:pPr>
              <w:jc w:val="center"/>
              <w:rPr>
                <w:sz w:val="18"/>
                <w:szCs w:val="18"/>
              </w:rPr>
            </w:pPr>
          </w:p>
        </w:tc>
      </w:tr>
      <w:tr w14:paraId="64BB9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3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2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5B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司朗村委会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4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司朗村委会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D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0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A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5B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7FED1">
            <w:pPr>
              <w:jc w:val="center"/>
              <w:rPr>
                <w:sz w:val="18"/>
                <w:szCs w:val="18"/>
              </w:rPr>
            </w:pPr>
          </w:p>
        </w:tc>
      </w:tr>
      <w:tr w14:paraId="37DBE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3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4C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4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4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新朗村委会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0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新朗村委会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5C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F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0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D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A3F20">
            <w:pPr>
              <w:jc w:val="center"/>
              <w:rPr>
                <w:sz w:val="18"/>
                <w:szCs w:val="18"/>
              </w:rPr>
            </w:pPr>
          </w:p>
        </w:tc>
      </w:tr>
      <w:tr w14:paraId="1FDEBC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A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6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E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2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三洲村委会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DE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三洲村委会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0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A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00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F4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911F4">
            <w:pPr>
              <w:jc w:val="center"/>
              <w:rPr>
                <w:sz w:val="18"/>
                <w:szCs w:val="18"/>
              </w:rPr>
            </w:pPr>
          </w:p>
        </w:tc>
      </w:tr>
      <w:tr w14:paraId="6805D8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2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3F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D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8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龙涛村委会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7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龙涛村委会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B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4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EA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1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F99CC">
            <w:pPr>
              <w:jc w:val="center"/>
              <w:rPr>
                <w:sz w:val="18"/>
                <w:szCs w:val="18"/>
              </w:rPr>
            </w:pPr>
          </w:p>
        </w:tc>
      </w:tr>
      <w:tr w14:paraId="368AF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12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B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3A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2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金郊村委会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1F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金郊村委会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0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9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93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8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867A9">
            <w:pPr>
              <w:jc w:val="center"/>
              <w:rPr>
                <w:sz w:val="18"/>
                <w:szCs w:val="18"/>
              </w:rPr>
            </w:pPr>
          </w:p>
        </w:tc>
      </w:tr>
      <w:tr w14:paraId="6A53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8D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32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5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7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随垌村委会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D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随垌村委会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F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C0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D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44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AF289">
            <w:pPr>
              <w:jc w:val="center"/>
              <w:rPr>
                <w:sz w:val="18"/>
                <w:szCs w:val="18"/>
              </w:rPr>
            </w:pPr>
          </w:p>
        </w:tc>
      </w:tr>
      <w:tr w14:paraId="29BB83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B5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2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41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C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坪郊村委会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F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坪郊村委会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D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0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4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7F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42F2A">
            <w:pPr>
              <w:jc w:val="center"/>
              <w:rPr>
                <w:sz w:val="18"/>
                <w:szCs w:val="18"/>
              </w:rPr>
            </w:pPr>
          </w:p>
        </w:tc>
      </w:tr>
      <w:tr w14:paraId="20BC6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FE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5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0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3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奕垌村委会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8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奕垌村委会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C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B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C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6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4804A">
            <w:pPr>
              <w:jc w:val="center"/>
              <w:rPr>
                <w:sz w:val="18"/>
                <w:szCs w:val="18"/>
              </w:rPr>
            </w:pPr>
          </w:p>
        </w:tc>
      </w:tr>
      <w:tr w14:paraId="14BF82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5A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5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57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D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城西街道办事处水利站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9F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城西街道办事处水利站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F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CA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F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AD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B1BA5">
            <w:pPr>
              <w:jc w:val="center"/>
              <w:rPr>
                <w:sz w:val="18"/>
                <w:szCs w:val="18"/>
              </w:rPr>
            </w:pPr>
          </w:p>
        </w:tc>
      </w:tr>
      <w:tr w14:paraId="329208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54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5A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8F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那西村委会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3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那西村委会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3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A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9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9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0AE63">
            <w:pPr>
              <w:jc w:val="center"/>
              <w:rPr>
                <w:sz w:val="18"/>
                <w:szCs w:val="18"/>
              </w:rPr>
            </w:pPr>
          </w:p>
        </w:tc>
      </w:tr>
      <w:tr w14:paraId="528689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8E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D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4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D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冲表村委会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8A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冲表村委会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8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F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0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83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274E8">
            <w:pPr>
              <w:jc w:val="center"/>
              <w:rPr>
                <w:sz w:val="18"/>
                <w:szCs w:val="18"/>
              </w:rPr>
            </w:pPr>
          </w:p>
        </w:tc>
      </w:tr>
      <w:tr w14:paraId="09791B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D3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5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E8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1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阮东村委会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AB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阮东村委会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EF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AE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7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B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DE59D">
            <w:pPr>
              <w:jc w:val="center"/>
              <w:rPr>
                <w:sz w:val="18"/>
                <w:szCs w:val="18"/>
              </w:rPr>
            </w:pPr>
          </w:p>
        </w:tc>
      </w:tr>
      <w:tr w14:paraId="50B25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CC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3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E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C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龙湾村委会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59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龙湾村委会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7A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7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B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6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5830E">
            <w:pPr>
              <w:jc w:val="center"/>
              <w:rPr>
                <w:sz w:val="18"/>
                <w:szCs w:val="18"/>
              </w:rPr>
            </w:pPr>
          </w:p>
        </w:tc>
      </w:tr>
      <w:tr w14:paraId="73DAE3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9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6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90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1E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东砵村委会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3D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东砵村委会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31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54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0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9B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5B43C">
            <w:pPr>
              <w:jc w:val="center"/>
              <w:rPr>
                <w:sz w:val="18"/>
                <w:szCs w:val="18"/>
              </w:rPr>
            </w:pPr>
          </w:p>
        </w:tc>
      </w:tr>
      <w:tr w14:paraId="309D3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9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B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D0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F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三江村委会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4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三江村委会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8F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F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C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F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D0244">
            <w:pPr>
              <w:jc w:val="center"/>
              <w:rPr>
                <w:sz w:val="18"/>
                <w:szCs w:val="18"/>
              </w:rPr>
            </w:pPr>
          </w:p>
        </w:tc>
      </w:tr>
      <w:tr w14:paraId="25EDBF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A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0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3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18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一埒村委会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48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一埒村委会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5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55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7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8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8627A">
            <w:pPr>
              <w:jc w:val="center"/>
              <w:rPr>
                <w:sz w:val="18"/>
                <w:szCs w:val="18"/>
              </w:rPr>
            </w:pPr>
          </w:p>
        </w:tc>
      </w:tr>
      <w:tr w14:paraId="6A53EE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9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16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C2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F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白沙街道办事处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2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白沙街道办事处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2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0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3E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5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4D547">
            <w:pPr>
              <w:jc w:val="center"/>
              <w:rPr>
                <w:sz w:val="18"/>
                <w:szCs w:val="18"/>
              </w:rPr>
            </w:pPr>
          </w:p>
        </w:tc>
      </w:tr>
      <w:tr w14:paraId="517BE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E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0C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1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F4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白沙社区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F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白沙社区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76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8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00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C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12EC1">
            <w:pPr>
              <w:jc w:val="center"/>
              <w:rPr>
                <w:sz w:val="18"/>
                <w:szCs w:val="18"/>
              </w:rPr>
            </w:pPr>
          </w:p>
        </w:tc>
      </w:tr>
      <w:tr w14:paraId="20881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FB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4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4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0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马岗村委会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1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马岗村委会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14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C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8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81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7114E">
            <w:pPr>
              <w:jc w:val="center"/>
              <w:rPr>
                <w:sz w:val="18"/>
                <w:szCs w:val="18"/>
              </w:rPr>
            </w:pPr>
          </w:p>
        </w:tc>
      </w:tr>
      <w:tr w14:paraId="0D201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B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9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83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09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华陈村委会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9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华陈村委会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C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5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8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6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FDB27">
            <w:pPr>
              <w:jc w:val="center"/>
              <w:rPr>
                <w:sz w:val="18"/>
                <w:szCs w:val="18"/>
              </w:rPr>
            </w:pPr>
          </w:p>
        </w:tc>
      </w:tr>
      <w:tr w14:paraId="171BAF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3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47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9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1C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岗华村委会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4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岗华村委会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B8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7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A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6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983B3">
            <w:pPr>
              <w:jc w:val="center"/>
              <w:rPr>
                <w:sz w:val="18"/>
                <w:szCs w:val="18"/>
              </w:rPr>
            </w:pPr>
          </w:p>
        </w:tc>
      </w:tr>
      <w:tr w14:paraId="55DE2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9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5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E8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FF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福岗村委会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7D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福岗村委会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08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17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B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4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4B04B">
            <w:pPr>
              <w:jc w:val="center"/>
              <w:rPr>
                <w:sz w:val="18"/>
                <w:szCs w:val="18"/>
              </w:rPr>
            </w:pPr>
          </w:p>
        </w:tc>
      </w:tr>
      <w:tr w14:paraId="21019E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35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6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0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B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埠头村委会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A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埠头村委会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8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F8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7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B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516B2">
            <w:pPr>
              <w:jc w:val="center"/>
              <w:rPr>
                <w:sz w:val="18"/>
                <w:szCs w:val="18"/>
              </w:rPr>
            </w:pPr>
          </w:p>
        </w:tc>
      </w:tr>
      <w:tr w14:paraId="6BAEB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1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F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F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AF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六村村委会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F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六村村委会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F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AF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64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0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3C0C6">
            <w:pPr>
              <w:jc w:val="center"/>
              <w:rPr>
                <w:sz w:val="18"/>
                <w:szCs w:val="18"/>
              </w:rPr>
            </w:pPr>
          </w:p>
        </w:tc>
      </w:tr>
      <w:tr w14:paraId="4A27F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7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E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3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5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地美村委会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88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地美村委会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D9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3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2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6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F14A0">
            <w:pPr>
              <w:jc w:val="center"/>
              <w:rPr>
                <w:sz w:val="18"/>
                <w:szCs w:val="18"/>
              </w:rPr>
            </w:pPr>
          </w:p>
        </w:tc>
      </w:tr>
      <w:tr w14:paraId="066476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4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8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21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2D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麻桥村委会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5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麻桥村委会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FD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4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F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37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3A01F">
            <w:pPr>
              <w:jc w:val="center"/>
              <w:rPr>
                <w:sz w:val="18"/>
                <w:szCs w:val="18"/>
              </w:rPr>
            </w:pPr>
          </w:p>
        </w:tc>
      </w:tr>
      <w:tr w14:paraId="4471A9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6C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D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DF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0D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麻桥村委会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4D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麻桥村委会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C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4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8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AF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0F13A">
            <w:pPr>
              <w:jc w:val="center"/>
              <w:rPr>
                <w:sz w:val="18"/>
                <w:szCs w:val="18"/>
              </w:rPr>
            </w:pPr>
          </w:p>
        </w:tc>
      </w:tr>
      <w:tr w14:paraId="1A8A79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7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0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5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CA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石河村委会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5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石河村委会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8F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7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5D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34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6F242">
            <w:pPr>
              <w:jc w:val="center"/>
              <w:rPr>
                <w:sz w:val="18"/>
                <w:szCs w:val="18"/>
              </w:rPr>
            </w:pPr>
          </w:p>
        </w:tc>
      </w:tr>
      <w:tr w14:paraId="51BC4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C7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BA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3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E8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大岗村委会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23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大岗村委会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9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FD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C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C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C5A24">
            <w:pPr>
              <w:jc w:val="center"/>
              <w:rPr>
                <w:sz w:val="18"/>
                <w:szCs w:val="18"/>
              </w:rPr>
            </w:pPr>
          </w:p>
        </w:tc>
      </w:tr>
      <w:tr w14:paraId="4206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0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58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E0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9E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2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46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8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5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D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D2B58">
            <w:pPr>
              <w:jc w:val="center"/>
              <w:rPr>
                <w:sz w:val="18"/>
                <w:szCs w:val="18"/>
              </w:rPr>
            </w:pPr>
          </w:p>
        </w:tc>
      </w:tr>
      <w:tr w14:paraId="5443A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72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87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1C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F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埠场镇政府大院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F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埠场镇政府大院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1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D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A9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C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B51D9">
            <w:pPr>
              <w:jc w:val="center"/>
              <w:rPr>
                <w:sz w:val="18"/>
                <w:szCs w:val="18"/>
              </w:rPr>
            </w:pPr>
          </w:p>
        </w:tc>
      </w:tr>
      <w:tr w14:paraId="3A725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F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D6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FA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7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端逢山外西村委会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4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端逢山外西村委会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5F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E9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B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7B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96279">
            <w:pPr>
              <w:jc w:val="center"/>
              <w:rPr>
                <w:sz w:val="18"/>
                <w:szCs w:val="18"/>
              </w:rPr>
            </w:pPr>
          </w:p>
        </w:tc>
      </w:tr>
      <w:tr w14:paraId="3AD942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1D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DB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2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E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埠场山外东村委会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F0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埠场山外东村委会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9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1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D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5A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432A6">
            <w:pPr>
              <w:jc w:val="center"/>
              <w:rPr>
                <w:sz w:val="18"/>
                <w:szCs w:val="18"/>
              </w:rPr>
            </w:pPr>
          </w:p>
        </w:tc>
      </w:tr>
      <w:tr w14:paraId="5D510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8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9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F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E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那栋村委会东寨村</w:t>
            </w:r>
            <w:r>
              <w:rPr>
                <w:rStyle w:val="139"/>
                <w:rFonts w:eastAsia="宋体"/>
                <w:lang w:val="en-US" w:eastAsia="zh-CN" w:bidi="ar"/>
              </w:rPr>
              <w:t>11</w:t>
            </w:r>
            <w:r>
              <w:rPr>
                <w:rStyle w:val="140"/>
                <w:lang w:val="en-US" w:eastAsia="zh-CN" w:bidi="ar"/>
              </w:rPr>
              <w:t>巷</w:t>
            </w:r>
            <w:r>
              <w:rPr>
                <w:rStyle w:val="139"/>
                <w:rFonts w:eastAsia="宋体"/>
                <w:lang w:val="en-US" w:eastAsia="zh-CN" w:bidi="ar"/>
              </w:rPr>
              <w:t>2</w:t>
            </w:r>
            <w:r>
              <w:rPr>
                <w:rStyle w:val="140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B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那栋村委会东寨村</w:t>
            </w:r>
            <w:r>
              <w:rPr>
                <w:rStyle w:val="139"/>
                <w:rFonts w:eastAsia="宋体"/>
                <w:lang w:val="en-US" w:eastAsia="zh-CN" w:bidi="ar"/>
              </w:rPr>
              <w:t>11</w:t>
            </w:r>
            <w:r>
              <w:rPr>
                <w:rStyle w:val="140"/>
                <w:lang w:val="en-US" w:eastAsia="zh-CN" w:bidi="ar"/>
              </w:rPr>
              <w:t>巷</w:t>
            </w:r>
            <w:r>
              <w:rPr>
                <w:rStyle w:val="139"/>
                <w:rFonts w:eastAsia="宋体"/>
                <w:lang w:val="en-US" w:eastAsia="zh-CN" w:bidi="ar"/>
              </w:rPr>
              <w:t>2</w:t>
            </w:r>
            <w:r>
              <w:rPr>
                <w:rStyle w:val="140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2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E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B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FC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1D264">
            <w:pPr>
              <w:jc w:val="center"/>
              <w:rPr>
                <w:sz w:val="18"/>
                <w:szCs w:val="18"/>
              </w:rPr>
            </w:pPr>
          </w:p>
        </w:tc>
      </w:tr>
      <w:tr w14:paraId="38B09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0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CC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3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24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那贡村委会陈屋村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2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那贡村委会陈屋村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43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AB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9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E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3705D">
            <w:pPr>
              <w:jc w:val="center"/>
              <w:rPr>
                <w:sz w:val="18"/>
                <w:szCs w:val="18"/>
              </w:rPr>
            </w:pPr>
          </w:p>
        </w:tc>
      </w:tr>
      <w:tr w14:paraId="26232D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B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E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F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4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那蓬村委会逢山村</w:t>
            </w:r>
            <w:r>
              <w:rPr>
                <w:rStyle w:val="139"/>
                <w:rFonts w:eastAsia="宋体"/>
                <w:lang w:val="en-US" w:eastAsia="zh-CN" w:bidi="ar"/>
              </w:rPr>
              <w:t>5</w:t>
            </w:r>
            <w:r>
              <w:rPr>
                <w:rStyle w:val="140"/>
                <w:lang w:val="en-US" w:eastAsia="zh-CN" w:bidi="ar"/>
              </w:rPr>
              <w:t>巷</w:t>
            </w:r>
            <w:r>
              <w:rPr>
                <w:rStyle w:val="139"/>
                <w:rFonts w:eastAsia="宋体"/>
                <w:lang w:val="en-US" w:eastAsia="zh-CN" w:bidi="ar"/>
              </w:rPr>
              <w:t>5</w:t>
            </w:r>
            <w:r>
              <w:rPr>
                <w:rStyle w:val="140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9F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那蓬村委会逢山村</w:t>
            </w:r>
            <w:r>
              <w:rPr>
                <w:rStyle w:val="139"/>
                <w:rFonts w:eastAsia="宋体"/>
                <w:lang w:val="en-US" w:eastAsia="zh-CN" w:bidi="ar"/>
              </w:rPr>
              <w:t>5</w:t>
            </w:r>
            <w:r>
              <w:rPr>
                <w:rStyle w:val="140"/>
                <w:lang w:val="en-US" w:eastAsia="zh-CN" w:bidi="ar"/>
              </w:rPr>
              <w:t>巷</w:t>
            </w:r>
            <w:r>
              <w:rPr>
                <w:rStyle w:val="139"/>
                <w:rFonts w:eastAsia="宋体"/>
                <w:lang w:val="en-US" w:eastAsia="zh-CN" w:bidi="ar"/>
              </w:rPr>
              <w:t>5</w:t>
            </w:r>
            <w:r>
              <w:rPr>
                <w:rStyle w:val="140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2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2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49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52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43647">
            <w:pPr>
              <w:jc w:val="center"/>
              <w:rPr>
                <w:sz w:val="18"/>
                <w:szCs w:val="18"/>
              </w:rPr>
            </w:pPr>
          </w:p>
        </w:tc>
      </w:tr>
      <w:tr w14:paraId="5E67F4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E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A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C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FD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南埠村委会石潭村</w:t>
            </w:r>
            <w:r>
              <w:rPr>
                <w:rStyle w:val="139"/>
                <w:rFonts w:eastAsia="宋体"/>
                <w:lang w:val="en-US" w:eastAsia="zh-CN" w:bidi="ar"/>
              </w:rPr>
              <w:t>5</w:t>
            </w:r>
            <w:r>
              <w:rPr>
                <w:rStyle w:val="140"/>
                <w:lang w:val="en-US" w:eastAsia="zh-CN" w:bidi="ar"/>
              </w:rPr>
              <w:t>巷</w:t>
            </w:r>
            <w:r>
              <w:rPr>
                <w:rStyle w:val="139"/>
                <w:rFonts w:eastAsia="宋体"/>
                <w:lang w:val="en-US" w:eastAsia="zh-CN" w:bidi="ar"/>
              </w:rPr>
              <w:t xml:space="preserve">4 </w:t>
            </w:r>
            <w:r>
              <w:rPr>
                <w:rStyle w:val="140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8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南埠村委会石潭村</w:t>
            </w:r>
            <w:r>
              <w:rPr>
                <w:rStyle w:val="139"/>
                <w:rFonts w:eastAsia="宋体"/>
                <w:lang w:val="en-US" w:eastAsia="zh-CN" w:bidi="ar"/>
              </w:rPr>
              <w:t>5</w:t>
            </w:r>
            <w:r>
              <w:rPr>
                <w:rStyle w:val="140"/>
                <w:lang w:val="en-US" w:eastAsia="zh-CN" w:bidi="ar"/>
              </w:rPr>
              <w:t>巷</w:t>
            </w:r>
            <w:r>
              <w:rPr>
                <w:rStyle w:val="139"/>
                <w:rFonts w:eastAsia="宋体"/>
                <w:lang w:val="en-US" w:eastAsia="zh-CN" w:bidi="ar"/>
              </w:rPr>
              <w:t xml:space="preserve">4 </w:t>
            </w:r>
            <w:r>
              <w:rPr>
                <w:rStyle w:val="140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4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E3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0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61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95B4A">
            <w:pPr>
              <w:jc w:val="center"/>
              <w:rPr>
                <w:sz w:val="18"/>
                <w:szCs w:val="18"/>
              </w:rPr>
            </w:pPr>
          </w:p>
        </w:tc>
      </w:tr>
      <w:tr w14:paraId="5174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9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7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F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AE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雷山村委东山村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DF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雷山村委东山村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C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F2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B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7F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DBBFD">
            <w:pPr>
              <w:jc w:val="center"/>
              <w:rPr>
                <w:sz w:val="18"/>
                <w:szCs w:val="18"/>
              </w:rPr>
            </w:pPr>
          </w:p>
        </w:tc>
      </w:tr>
      <w:tr w14:paraId="0D14D3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5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3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4A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7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端逢村委会罗屋村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C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端逢村委会罗屋村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78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9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8E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6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35AE6">
            <w:pPr>
              <w:jc w:val="center"/>
              <w:rPr>
                <w:sz w:val="18"/>
                <w:szCs w:val="18"/>
              </w:rPr>
            </w:pPr>
          </w:p>
        </w:tc>
      </w:tr>
      <w:tr w14:paraId="6AB78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F2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6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A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8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埠场居委会浑然村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B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埠场居委会浑然村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0D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9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9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46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43DD5">
            <w:pPr>
              <w:jc w:val="center"/>
              <w:rPr>
                <w:sz w:val="18"/>
                <w:szCs w:val="18"/>
              </w:rPr>
            </w:pPr>
          </w:p>
        </w:tc>
      </w:tr>
      <w:tr w14:paraId="46076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D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B8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2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1D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埠场居委会丹龙村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8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埠场居委会丹龙村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EB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9A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A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B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C2AE8">
            <w:pPr>
              <w:jc w:val="center"/>
              <w:rPr>
                <w:sz w:val="18"/>
                <w:szCs w:val="18"/>
              </w:rPr>
            </w:pPr>
          </w:p>
        </w:tc>
      </w:tr>
      <w:tr w14:paraId="499050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3D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20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56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8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双捷镇人民政府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21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双捷镇人民政府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D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FB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EC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C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4BEEC">
            <w:pPr>
              <w:jc w:val="center"/>
              <w:rPr>
                <w:sz w:val="22"/>
              </w:rPr>
            </w:pPr>
          </w:p>
        </w:tc>
      </w:tr>
      <w:tr w14:paraId="236588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D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4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0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7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长坑村委会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07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长坑村委会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FA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4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66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0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332F4">
            <w:pPr>
              <w:jc w:val="center"/>
              <w:rPr>
                <w:sz w:val="22"/>
              </w:rPr>
            </w:pPr>
          </w:p>
        </w:tc>
      </w:tr>
      <w:tr w14:paraId="02657C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6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D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64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F9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乐安村委会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8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乐安村委会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9A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6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47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32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4755F">
            <w:pPr>
              <w:jc w:val="center"/>
              <w:rPr>
                <w:sz w:val="22"/>
              </w:rPr>
            </w:pPr>
          </w:p>
        </w:tc>
      </w:tr>
      <w:tr w14:paraId="425FD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06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9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90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5E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茶水村委会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5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茶水村委会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F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FE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8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1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000B5">
            <w:pPr>
              <w:jc w:val="center"/>
              <w:rPr>
                <w:sz w:val="22"/>
              </w:rPr>
            </w:pPr>
          </w:p>
        </w:tc>
      </w:tr>
      <w:tr w14:paraId="3C71F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A0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AA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F0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2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清冲村委会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A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清冲村委会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5C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E7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0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B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65D4F">
            <w:pPr>
              <w:jc w:val="center"/>
              <w:rPr>
                <w:sz w:val="22"/>
              </w:rPr>
            </w:pPr>
          </w:p>
        </w:tc>
      </w:tr>
      <w:tr w14:paraId="40A51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F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6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4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ED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双捷社区居委会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8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双捷社区居委会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7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5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6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D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F4282">
            <w:pPr>
              <w:jc w:val="center"/>
              <w:rPr>
                <w:sz w:val="22"/>
              </w:rPr>
            </w:pPr>
          </w:p>
        </w:tc>
      </w:tr>
      <w:tr w14:paraId="639CC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0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3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0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C8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8E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73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84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4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DF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AD615">
            <w:pPr>
              <w:jc w:val="center"/>
              <w:rPr>
                <w:sz w:val="22"/>
              </w:rPr>
            </w:pPr>
          </w:p>
        </w:tc>
      </w:tr>
      <w:tr w14:paraId="2B32B3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1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2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7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D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草朗村委会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4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草朗村委会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B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0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D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9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BBBF2">
            <w:pPr>
              <w:jc w:val="center"/>
              <w:rPr>
                <w:sz w:val="22"/>
              </w:rPr>
            </w:pPr>
          </w:p>
        </w:tc>
      </w:tr>
      <w:tr w14:paraId="7DFE1D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D9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0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27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D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泥湾村委会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7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泥湾村委会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DC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5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0C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A2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9653C">
            <w:pPr>
              <w:jc w:val="center"/>
              <w:rPr>
                <w:sz w:val="22"/>
              </w:rPr>
            </w:pPr>
          </w:p>
        </w:tc>
      </w:tr>
      <w:tr w14:paraId="1B3DCE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25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E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D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6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岗元村委会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D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岗元村委会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DE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4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C5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3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931DA">
            <w:pPr>
              <w:jc w:val="center"/>
              <w:rPr>
                <w:sz w:val="22"/>
              </w:rPr>
            </w:pPr>
          </w:p>
        </w:tc>
      </w:tr>
      <w:tr w14:paraId="1634D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C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E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9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7C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康州村委会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DA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康州村委会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4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6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E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6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D1476">
            <w:pPr>
              <w:jc w:val="center"/>
              <w:rPr>
                <w:sz w:val="22"/>
              </w:rPr>
            </w:pPr>
          </w:p>
        </w:tc>
      </w:tr>
      <w:tr w14:paraId="3F9A43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A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59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D0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双捷镇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A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朗东村委会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31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朗东村委会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8B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D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43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E3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757CE">
            <w:pPr>
              <w:jc w:val="center"/>
              <w:rPr>
                <w:sz w:val="22"/>
              </w:rPr>
            </w:pPr>
          </w:p>
        </w:tc>
      </w:tr>
      <w:tr w14:paraId="6973E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8E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2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4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阳江应急指挥中心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0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灯光测试大喇叭终端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2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灯光测试大喇叭终端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6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EE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A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83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BAC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363A44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7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B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5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7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南恩街道办事处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2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南恩街道办事处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CB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9A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A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3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D05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2D422B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0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0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A9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6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北门居委会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9B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北门居委会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FD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50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8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B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16C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833D9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E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9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83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68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10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7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B3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0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1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8995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46DE1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2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FA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35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B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龙津居委会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3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龙津居委会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FA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C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6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2B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44E6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8938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9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8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D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32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金鸡居委会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6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金鸡居委会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C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7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B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F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1EA5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B0CB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9B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25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3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7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洲尾居委会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38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洲尾居委会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1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D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6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05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99DE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4C0313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5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6E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B4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6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马南居委会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C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马南居委会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5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86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B6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6F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1F5D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7E5F58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2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C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D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7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广场居委会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5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广场居委会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1E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0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4C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C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AF0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2E0549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AD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48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38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A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沿江北居委会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9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沿江北居委会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5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D5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2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4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1C0E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53D3DD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D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7E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7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92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龙舟居委会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4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龙舟居委会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C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B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9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C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1697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226EC9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B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0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4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1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西濑居委会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A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西濑居委会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6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28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C9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B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75D9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4FCAF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A7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70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C1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7E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洲头居委会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C4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洲头居委会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D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C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2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E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20E9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0A566D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6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A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2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A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石湾南居委会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30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石湾南居委会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D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CD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38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9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6B1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7EC3CE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1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5C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7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0D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东花居委会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94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东花居委会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87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C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F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F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8AE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E38A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0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6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E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3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观光居委会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28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观光居委会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D1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AF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6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4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6BE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0C1A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F2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A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1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1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南门居委会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4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南门居委会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7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C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1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9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F171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2C85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B1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F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0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8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建新居委会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2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建新居委会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D1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9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2E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21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B0E4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33DCB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4F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7D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C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B4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甘泉居委会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D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甘泉居委会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E0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6F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A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F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6A9A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F905B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4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78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C5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2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E4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7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2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4A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1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F274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41D0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9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4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5B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1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黄铺居委会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1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黄铺居委会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7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27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B8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0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579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8271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1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4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08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9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锦书居委会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9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锦书居委会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FE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4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3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2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8061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5B8F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ED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5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E2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AA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太傅居委会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BE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太傅居委会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86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3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A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40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867B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7527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C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C6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91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0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扳朗居委会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1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扳朗居委会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D7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CD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8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3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9E3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38FFA2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1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31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9F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DF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渔洲居委会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2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渔洲居委会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A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2C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8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6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CB95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AFE01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1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F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C4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5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三铺居委会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6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三铺居委会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C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7E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F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3A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E52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8408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7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EB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1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5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马福居委会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B0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马福居委会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E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3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CB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6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DF34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3C1F12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CC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C0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6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8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岗东居委会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6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岗东居委会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CB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C8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C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6C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7934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7C2758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35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6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5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FE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金山居委会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AC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金山居委会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3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E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E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2A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9D4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740C44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8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A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B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70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东门居委会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B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东门居委会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5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2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27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2F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224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4182E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1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E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1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AC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岭东南居委会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E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岭东南居委会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0D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7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C8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2D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FDE7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083A68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8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AA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DC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E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领东北居委会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5F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领东北居委会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F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D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84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9D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2D1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5DB2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B5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4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71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9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3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0C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6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0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80FF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6A0A1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3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7D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4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A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环湖居委会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0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环湖居委会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8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4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5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C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5297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09F27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EC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4A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6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3E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金湾居委会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F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金湾居委会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0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FE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69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A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4211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E3082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7D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9D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A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2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鹰山居委会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E7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鹰山居委会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E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3C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9B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7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BEEA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02102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E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3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4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B4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狮子居委会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96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狮子居委会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1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7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8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E4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1AF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35D8B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40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6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7F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中洲街道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7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中洲街道办事处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9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中洲街道办事处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40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A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C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8A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E7E9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36659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A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C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A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中洲街道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27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麻津居委会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11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麻津居委会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0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E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9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B0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382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7AA992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7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F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6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A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金沙居委会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0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金沙居委会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6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F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C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B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4F2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201EF4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4F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A1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E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5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北湖居委会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EB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北湖居委会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E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ED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06B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72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B2C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9CEBA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3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B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C5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2B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05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5E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01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BB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4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B8B9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484AB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D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5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1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E1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沿江南居委会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4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沿江南居委会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6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2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5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2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D9E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23D6C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5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4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0A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5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埠场居委会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2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埠场居委会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4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8F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39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1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0B9C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4354C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0E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5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AA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F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9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E3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7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AE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C6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5FB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25C2A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D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0C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8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AA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C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6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B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1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8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FD66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2A40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68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1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0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3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E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D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6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F2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FB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77F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02CB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10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07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5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镇街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D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村居委会名称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E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设备安装地址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2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区域码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17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分组码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48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行业码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93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终端码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21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7E079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DD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0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5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6C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平冈镇政府大院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A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平冈镇政府大院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E0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5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4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40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368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7BB1E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10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89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5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3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那棉村委会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9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那棉村委会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0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89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13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40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9140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7DB23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46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0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52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C9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黄村村委会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4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黄村村委会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5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20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CC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EF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6B04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2CAEF3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4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1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A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17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百禄村委会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1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百禄村委会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0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79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6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C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E84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7C238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2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61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38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C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平东村委会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FA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平东村委会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D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D5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2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F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C510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55F04A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B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2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8D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8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旦祥村委会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0C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旦祥村委会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4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77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E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8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7B2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30388F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03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5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1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9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大魁村委会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14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大魁村委会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3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9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6C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F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3E3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E28C9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8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8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55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CB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石柱村委会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07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石柱村委会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A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9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D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C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51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A33F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3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D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A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BD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石庙村委会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F0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石庙村委会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9F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E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7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7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A72F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198F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89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A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7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F8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良朝村委会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C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良朝村委会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FF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53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5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5583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CBF3A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55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D3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A4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2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洋边村委会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62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洋边村委会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76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44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B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8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4DE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582893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B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BD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D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77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松中村委会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2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松中村委会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9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1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D1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B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B83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2F699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9D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B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09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76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北宿村委会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6F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北宿村委会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BB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C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4F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49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0A31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219ED2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76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7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B7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1C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河东西村委会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6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河东西村委会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9E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0A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73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6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F4A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E0B1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9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DA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C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72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五羊村委会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8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五羊村委会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11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25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5A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3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2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3808B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2D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91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9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E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麻梨村委会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2B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麻梨村委会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C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5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D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BA19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093467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73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C8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CE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D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村头村委会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1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村头村委会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1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C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E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1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35C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AB9E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9F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B0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7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C6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沙头垅村委会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60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沙头垅村委会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E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C8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2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8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E28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0A26B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7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48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D8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D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元头村委会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32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元头村委会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7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C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1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D2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D88E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32D67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4B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5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8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F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平岗居委会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F8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平岗居委会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56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80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8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2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BFB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7BE16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7E60E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46CD0">
            <w:pPr>
              <w:jc w:val="center"/>
              <w:rPr>
                <w:rFonts w:hint="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9B31C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30733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9806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359E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17A6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01850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9FD9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CB50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404ABE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60D3C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4265A">
            <w:pPr>
              <w:jc w:val="center"/>
              <w:rPr>
                <w:rFonts w:hint="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28EA3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23B2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04EB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FF5B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638F0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B14E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DCCA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6004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1FB9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1DDA0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056F3">
            <w:pPr>
              <w:jc w:val="center"/>
              <w:rPr>
                <w:rFonts w:hint="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4ED40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0280F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0FC0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D106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3D5D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1084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1793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BC87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544F70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2125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93BB2">
            <w:pPr>
              <w:jc w:val="center"/>
              <w:rPr>
                <w:rFonts w:hint="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862B0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719BF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6496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DAF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92A2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6175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AA66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D4F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02B4FE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F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61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0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镇街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1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村居委会名称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6B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设备安装地址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14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区域码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B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分组码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93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行业码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E5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终端码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5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1D115C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FA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DB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B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东城镇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9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东城镇人民政府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30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东城镇人民政府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0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BF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A2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13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A0FED">
            <w:pPr>
              <w:jc w:val="center"/>
              <w:rPr>
                <w:color w:val="000000"/>
                <w:sz w:val="22"/>
              </w:rPr>
            </w:pPr>
          </w:p>
        </w:tc>
      </w:tr>
      <w:tr w14:paraId="1380F0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7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52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5B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东城镇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0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报平村委会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F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报平村委会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9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8F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3D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0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7A4AA">
            <w:pPr>
              <w:jc w:val="center"/>
              <w:rPr>
                <w:color w:val="000000"/>
                <w:sz w:val="22"/>
              </w:rPr>
            </w:pPr>
          </w:p>
        </w:tc>
      </w:tr>
      <w:tr w14:paraId="48D15F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94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A6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5C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东城镇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B1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始兴居委会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1C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始兴居委会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E7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2A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9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6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628CE">
            <w:pPr>
              <w:jc w:val="center"/>
              <w:rPr>
                <w:color w:val="000000"/>
                <w:sz w:val="22"/>
              </w:rPr>
            </w:pPr>
          </w:p>
        </w:tc>
      </w:tr>
      <w:tr w14:paraId="31BE82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D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E3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07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东城镇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FA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报头村委会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6B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报头村委会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D1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3F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EB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57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304C4">
            <w:pPr>
              <w:jc w:val="center"/>
              <w:rPr>
                <w:color w:val="000000"/>
                <w:sz w:val="22"/>
              </w:rPr>
            </w:pPr>
          </w:p>
        </w:tc>
      </w:tr>
      <w:tr w14:paraId="049B4E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C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BF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A6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东城镇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51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丹载村委会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33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丹载村委会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49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6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01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DA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6D47F">
            <w:pPr>
              <w:jc w:val="center"/>
              <w:rPr>
                <w:color w:val="000000"/>
                <w:sz w:val="22"/>
              </w:rPr>
            </w:pPr>
          </w:p>
        </w:tc>
      </w:tr>
      <w:tr w14:paraId="4C7B7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C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3F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D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东城镇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EE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石仑村委会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B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石仑村委会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A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6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E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88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FFE64">
            <w:pPr>
              <w:jc w:val="center"/>
              <w:rPr>
                <w:color w:val="000000"/>
                <w:sz w:val="22"/>
              </w:rPr>
            </w:pPr>
          </w:p>
        </w:tc>
      </w:tr>
      <w:tr w14:paraId="0215F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73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5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8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东城镇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5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那味村委会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C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那味村委会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7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FA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B0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8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F8746">
            <w:pPr>
              <w:jc w:val="center"/>
              <w:rPr>
                <w:color w:val="000000"/>
                <w:sz w:val="22"/>
              </w:rPr>
            </w:pPr>
          </w:p>
        </w:tc>
      </w:tr>
      <w:tr w14:paraId="3AC8F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9F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D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D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东城镇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B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金村村委会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8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金村村委会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8F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2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C8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23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9A237">
            <w:pPr>
              <w:jc w:val="center"/>
              <w:rPr>
                <w:color w:val="000000"/>
                <w:sz w:val="22"/>
              </w:rPr>
            </w:pPr>
          </w:p>
        </w:tc>
      </w:tr>
      <w:tr w14:paraId="3A5CAD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66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E3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5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东城镇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1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端陶村委会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57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端陶村委会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3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27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3E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E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F67BE">
            <w:pPr>
              <w:jc w:val="center"/>
              <w:rPr>
                <w:color w:val="000000"/>
                <w:sz w:val="22"/>
              </w:rPr>
            </w:pPr>
          </w:p>
        </w:tc>
      </w:tr>
      <w:tr w14:paraId="363F93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76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B1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F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A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北惯镇人民政府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49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北惯镇人民政府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73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E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3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87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CD397">
            <w:pPr>
              <w:jc w:val="center"/>
              <w:rPr>
                <w:color w:val="000000"/>
                <w:sz w:val="22"/>
              </w:rPr>
            </w:pPr>
          </w:p>
        </w:tc>
      </w:tr>
      <w:tr w14:paraId="0F7905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E0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2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B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FA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四郎村委会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D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四郎村委会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CD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2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B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A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5B870">
            <w:pPr>
              <w:jc w:val="center"/>
              <w:rPr>
                <w:color w:val="000000"/>
                <w:sz w:val="22"/>
              </w:rPr>
            </w:pPr>
          </w:p>
        </w:tc>
      </w:tr>
      <w:tr w14:paraId="5ABDB7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D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5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81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9B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社区居委会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7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社区居委会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E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B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3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F5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C0101">
            <w:pPr>
              <w:jc w:val="center"/>
              <w:rPr>
                <w:color w:val="000000"/>
                <w:sz w:val="22"/>
              </w:rPr>
            </w:pPr>
          </w:p>
        </w:tc>
      </w:tr>
      <w:tr w14:paraId="136BA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0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28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CA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5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北平村委会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4F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北平村委会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38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1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74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5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23734">
            <w:pPr>
              <w:jc w:val="center"/>
              <w:rPr>
                <w:color w:val="000000"/>
                <w:sz w:val="22"/>
              </w:rPr>
            </w:pPr>
          </w:p>
        </w:tc>
      </w:tr>
      <w:tr w14:paraId="777742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8B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9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5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3A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四平村委会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FC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四平村委会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33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08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F3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B7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815C1">
            <w:pPr>
              <w:jc w:val="center"/>
              <w:rPr>
                <w:color w:val="000000"/>
                <w:sz w:val="22"/>
              </w:rPr>
            </w:pPr>
          </w:p>
        </w:tc>
      </w:tr>
      <w:tr w14:paraId="567643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0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98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3E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6C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三宝垌村委会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0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三宝垌村委会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8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D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1A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5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B7B8A">
            <w:pPr>
              <w:jc w:val="center"/>
              <w:rPr>
                <w:color w:val="000000"/>
                <w:sz w:val="22"/>
              </w:rPr>
            </w:pPr>
          </w:p>
        </w:tc>
      </w:tr>
      <w:tr w14:paraId="5E8DB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E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B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E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1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台丹村委会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DB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台丹村委会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07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34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3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7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D6E1A">
            <w:pPr>
              <w:jc w:val="center"/>
              <w:rPr>
                <w:color w:val="000000"/>
                <w:sz w:val="22"/>
              </w:rPr>
            </w:pPr>
          </w:p>
        </w:tc>
      </w:tr>
      <w:tr w14:paraId="7F5F0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30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7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C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3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东莺村委会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7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东莺村委会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02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2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A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D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DDFDA">
            <w:pPr>
              <w:jc w:val="center"/>
              <w:rPr>
                <w:color w:val="000000"/>
                <w:sz w:val="22"/>
              </w:rPr>
            </w:pPr>
          </w:p>
        </w:tc>
      </w:tr>
      <w:tr w14:paraId="38D35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EE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22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D4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19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8A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利屋村委会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2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利屋村委会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5E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4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A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52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0E703">
            <w:pPr>
              <w:jc w:val="center"/>
              <w:rPr>
                <w:color w:val="000000"/>
                <w:sz w:val="22"/>
                <w:highlight w:val="yellow"/>
              </w:rPr>
            </w:pPr>
          </w:p>
        </w:tc>
      </w:tr>
      <w:tr w14:paraId="641E74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2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75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D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A6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D9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5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4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0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B9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E128F">
            <w:pPr>
              <w:jc w:val="center"/>
              <w:rPr>
                <w:color w:val="000000"/>
                <w:sz w:val="22"/>
              </w:rPr>
            </w:pPr>
          </w:p>
        </w:tc>
      </w:tr>
      <w:tr w14:paraId="4F7E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29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B6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2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4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彭村村委会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F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彭村村委会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1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3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F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D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5EF16">
            <w:pPr>
              <w:jc w:val="center"/>
              <w:rPr>
                <w:color w:val="000000"/>
                <w:sz w:val="22"/>
              </w:rPr>
            </w:pPr>
          </w:p>
        </w:tc>
      </w:tr>
      <w:tr w14:paraId="2D9DB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9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13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6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BB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那霍村委会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6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那霍村委会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9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0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D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AA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2EEF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14:paraId="60C243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40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5D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D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60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林屋村委会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0C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林屋村委会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E1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A7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8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4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3E697">
            <w:pPr>
              <w:jc w:val="center"/>
              <w:rPr>
                <w:color w:val="000000"/>
                <w:sz w:val="22"/>
              </w:rPr>
            </w:pPr>
          </w:p>
        </w:tc>
      </w:tr>
      <w:tr w14:paraId="308AF2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7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86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9A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4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赤光村委会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0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赤光村委会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C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40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7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D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535E3">
            <w:pPr>
              <w:jc w:val="center"/>
              <w:rPr>
                <w:color w:val="000000"/>
                <w:sz w:val="22"/>
              </w:rPr>
            </w:pPr>
          </w:p>
        </w:tc>
      </w:tr>
      <w:tr w14:paraId="26C33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C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3F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3E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B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赤平村委会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E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赤平村委会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6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43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DF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C9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30D45">
            <w:pPr>
              <w:jc w:val="center"/>
              <w:rPr>
                <w:color w:val="000000"/>
                <w:sz w:val="22"/>
              </w:rPr>
            </w:pPr>
          </w:p>
        </w:tc>
      </w:tr>
      <w:tr w14:paraId="712DFB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6D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DB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86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E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平地村委会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5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平地村委会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7C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9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5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3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6DC3E">
            <w:pPr>
              <w:jc w:val="center"/>
              <w:rPr>
                <w:color w:val="000000"/>
                <w:sz w:val="22"/>
              </w:rPr>
            </w:pPr>
          </w:p>
        </w:tc>
      </w:tr>
      <w:tr w14:paraId="18501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58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A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5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0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龙胜村委会白石岭村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5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龙胜村委会白石岭村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50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8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8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A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E2AD0">
            <w:pPr>
              <w:jc w:val="center"/>
              <w:rPr>
                <w:color w:val="000000"/>
                <w:sz w:val="22"/>
              </w:rPr>
            </w:pPr>
          </w:p>
        </w:tc>
      </w:tr>
      <w:tr w14:paraId="48BB1C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5C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E4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A6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4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九三村委会福安村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36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九三村委会福安村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1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5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DA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E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21B1C">
            <w:pPr>
              <w:jc w:val="center"/>
              <w:rPr>
                <w:color w:val="000000"/>
                <w:sz w:val="22"/>
              </w:rPr>
            </w:pPr>
          </w:p>
        </w:tc>
      </w:tr>
      <w:tr w14:paraId="03050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1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9A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5E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13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利屯村委会永安村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5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利屯村委会永安村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E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9C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F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2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090CF">
            <w:pPr>
              <w:jc w:val="center"/>
              <w:rPr>
                <w:color w:val="000000"/>
                <w:sz w:val="22"/>
              </w:rPr>
            </w:pPr>
          </w:p>
        </w:tc>
      </w:tr>
      <w:tr w14:paraId="2D2E2C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5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5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4A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A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那料村委会那料村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5D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那料村委会那料村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1D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D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7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00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DB44D">
            <w:pPr>
              <w:jc w:val="center"/>
              <w:rPr>
                <w:color w:val="000000"/>
                <w:sz w:val="22"/>
              </w:rPr>
            </w:pPr>
          </w:p>
        </w:tc>
      </w:tr>
      <w:tr w14:paraId="359F5C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26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9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A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7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垌尾村委会大朗村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7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垌尾村委会大朗村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4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B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C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E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F0DAF">
            <w:pPr>
              <w:jc w:val="center"/>
              <w:rPr>
                <w:color w:val="000000"/>
                <w:sz w:val="22"/>
              </w:rPr>
            </w:pPr>
          </w:p>
        </w:tc>
      </w:tr>
      <w:tr w14:paraId="360CD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B8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D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27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F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西就村委会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A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西就村委会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0C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EC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1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6C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E8669">
            <w:pPr>
              <w:jc w:val="center"/>
              <w:rPr>
                <w:color w:val="000000"/>
                <w:sz w:val="22"/>
              </w:rPr>
            </w:pPr>
          </w:p>
        </w:tc>
      </w:tr>
      <w:tr w14:paraId="33A06E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B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D8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9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A5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那龙镇人民政府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1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那龙镇人民政府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D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0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89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4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EAADB">
            <w:pPr>
              <w:jc w:val="center"/>
              <w:rPr>
                <w:color w:val="000000"/>
                <w:sz w:val="22"/>
              </w:rPr>
            </w:pPr>
          </w:p>
        </w:tc>
      </w:tr>
      <w:tr w14:paraId="175A8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E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3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76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2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和平村委会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D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和平村委会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A2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C2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BA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A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8A73F">
            <w:pPr>
              <w:jc w:val="center"/>
              <w:rPr>
                <w:color w:val="000000"/>
                <w:sz w:val="22"/>
              </w:rPr>
            </w:pPr>
          </w:p>
        </w:tc>
      </w:tr>
      <w:tr w14:paraId="375F6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B4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E3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C5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F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那关村委会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87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那关村委会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0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D9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F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4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0815D">
            <w:pPr>
              <w:jc w:val="center"/>
              <w:rPr>
                <w:color w:val="000000"/>
                <w:sz w:val="22"/>
              </w:rPr>
            </w:pPr>
          </w:p>
        </w:tc>
      </w:tr>
      <w:tr w14:paraId="1D6DBC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94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3D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D2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5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两安村委会牛根村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D1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两安村委会牛根村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1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1A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FE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D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8B435">
            <w:pPr>
              <w:jc w:val="center"/>
              <w:rPr>
                <w:color w:val="000000"/>
                <w:sz w:val="22"/>
              </w:rPr>
            </w:pPr>
          </w:p>
        </w:tc>
      </w:tr>
      <w:tr w14:paraId="0D1BE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5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7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E3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D6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那山村委会大环村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A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那山村委会大环村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85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49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07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3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74AF6">
            <w:pPr>
              <w:jc w:val="center"/>
              <w:rPr>
                <w:color w:val="000000"/>
                <w:sz w:val="22"/>
              </w:rPr>
            </w:pPr>
          </w:p>
        </w:tc>
      </w:tr>
      <w:tr w14:paraId="10339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D6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786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E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15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那新村委会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0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那新村委会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4F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42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2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25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137B9">
            <w:pPr>
              <w:jc w:val="center"/>
              <w:rPr>
                <w:color w:val="000000"/>
                <w:sz w:val="22"/>
              </w:rPr>
            </w:pPr>
          </w:p>
        </w:tc>
      </w:tr>
      <w:tr w14:paraId="67FA6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10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5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C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9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D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B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7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B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3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EA0C1">
            <w:pPr>
              <w:jc w:val="center"/>
              <w:rPr>
                <w:color w:val="000000"/>
                <w:sz w:val="22"/>
              </w:rPr>
            </w:pPr>
          </w:p>
        </w:tc>
      </w:tr>
      <w:tr w14:paraId="762417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54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DB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4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1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亨垌村委会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D9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亨垌村委会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DA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B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EC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90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9F47D">
            <w:pPr>
              <w:jc w:val="center"/>
              <w:rPr>
                <w:color w:val="000000"/>
                <w:sz w:val="22"/>
              </w:rPr>
            </w:pPr>
          </w:p>
        </w:tc>
      </w:tr>
      <w:tr w14:paraId="55629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31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5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0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F5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那顿村委会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6E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那顿村委会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3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9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D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FA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AB908">
            <w:pPr>
              <w:jc w:val="center"/>
              <w:rPr>
                <w:color w:val="000000"/>
                <w:sz w:val="22"/>
              </w:rPr>
            </w:pPr>
          </w:p>
        </w:tc>
      </w:tr>
      <w:tr w14:paraId="4EDF6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7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C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D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55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田畔村委会桥头村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4F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田畔村委会桥头村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C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1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8A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E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AFFAB">
            <w:pPr>
              <w:jc w:val="center"/>
              <w:rPr>
                <w:color w:val="000000"/>
                <w:sz w:val="22"/>
              </w:rPr>
            </w:pPr>
          </w:p>
        </w:tc>
      </w:tr>
      <w:tr w14:paraId="4C9A04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10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0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E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3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那甲村委会旧寨村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B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那甲村委会旧寨村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D7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43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D1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0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60B9E">
            <w:pPr>
              <w:jc w:val="center"/>
              <w:rPr>
                <w:color w:val="000000"/>
                <w:sz w:val="22"/>
              </w:rPr>
            </w:pPr>
          </w:p>
        </w:tc>
      </w:tr>
      <w:tr w14:paraId="113253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E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68B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5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95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2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那龙居委会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50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19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A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3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30CCF">
            <w:pPr>
              <w:jc w:val="center"/>
              <w:rPr>
                <w:color w:val="000000"/>
                <w:sz w:val="22"/>
              </w:rPr>
            </w:pPr>
          </w:p>
        </w:tc>
      </w:tr>
      <w:tr w14:paraId="43854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E6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D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34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东平镇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89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允柏新村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4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允柏新村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75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24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53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50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FC010">
            <w:pPr>
              <w:jc w:val="center"/>
              <w:rPr>
                <w:color w:val="000000"/>
                <w:sz w:val="22"/>
              </w:rPr>
            </w:pPr>
          </w:p>
        </w:tc>
      </w:tr>
      <w:tr w14:paraId="3C359A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4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5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DD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东平镇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7D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瓦北村委会上瓦村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6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瓦北村委会上瓦村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A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5A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28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97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84119">
            <w:pPr>
              <w:jc w:val="center"/>
              <w:rPr>
                <w:color w:val="000000"/>
                <w:sz w:val="22"/>
              </w:rPr>
            </w:pPr>
          </w:p>
        </w:tc>
      </w:tr>
      <w:tr w14:paraId="76EC3C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F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30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0E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东平镇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E0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海萌村委会海萌村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0E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海萌村委会海萌村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15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F2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BA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5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8179B">
            <w:pPr>
              <w:jc w:val="center"/>
              <w:rPr>
                <w:color w:val="000000"/>
                <w:sz w:val="22"/>
              </w:rPr>
            </w:pPr>
          </w:p>
        </w:tc>
      </w:tr>
      <w:tr w14:paraId="3DFD4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F8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AE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79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东平镇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62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口洋村委会李家寨村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2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口洋村委会李家寨村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8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C8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E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BC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63B1F">
            <w:pPr>
              <w:jc w:val="center"/>
              <w:rPr>
                <w:color w:val="000000"/>
                <w:sz w:val="22"/>
              </w:rPr>
            </w:pPr>
          </w:p>
        </w:tc>
      </w:tr>
      <w:tr w14:paraId="6EA7D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4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C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B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东平镇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1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沙坪村委会沙坪村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73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沙坪村委会沙坪村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6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CC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4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C2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04B9F">
            <w:pPr>
              <w:jc w:val="center"/>
              <w:rPr>
                <w:color w:val="000000"/>
                <w:sz w:val="22"/>
              </w:rPr>
            </w:pPr>
          </w:p>
        </w:tc>
      </w:tr>
      <w:tr w14:paraId="03ED50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D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5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D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东平镇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5D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莲北村委会那赫村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1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莲北村委会那赫村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E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CB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35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0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0C7C0">
            <w:pPr>
              <w:jc w:val="center"/>
              <w:rPr>
                <w:color w:val="000000"/>
                <w:sz w:val="22"/>
              </w:rPr>
            </w:pPr>
          </w:p>
        </w:tc>
      </w:tr>
      <w:tr w14:paraId="2134A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76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3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2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东平镇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C6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双安村委会南安村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8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双安村委会南安村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5C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4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7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83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76116">
            <w:pPr>
              <w:jc w:val="center"/>
              <w:rPr>
                <w:color w:val="000000"/>
                <w:sz w:val="22"/>
              </w:rPr>
            </w:pPr>
          </w:p>
        </w:tc>
      </w:tr>
      <w:tr w14:paraId="310D5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B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50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D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东平镇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0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良洞村委会良洞村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5F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良洞村委会良洞村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DB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E2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3E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92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67219">
            <w:pPr>
              <w:jc w:val="center"/>
              <w:rPr>
                <w:color w:val="000000"/>
                <w:sz w:val="22"/>
              </w:rPr>
            </w:pPr>
          </w:p>
        </w:tc>
      </w:tr>
      <w:tr w14:paraId="683108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5B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D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8E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东平镇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9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东平居委会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5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东平居委会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8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61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3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62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6B747">
            <w:pPr>
              <w:jc w:val="center"/>
              <w:rPr>
                <w:color w:val="000000"/>
                <w:sz w:val="22"/>
              </w:rPr>
            </w:pPr>
          </w:p>
        </w:tc>
      </w:tr>
      <w:tr w14:paraId="328A61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F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22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94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3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东平镇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3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北环村委会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72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北环村委会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2D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b/>
                <w:bCs/>
                <w:color w:val="00000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5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b/>
                <w:bCs/>
                <w:color w:val="00000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7B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b/>
                <w:bCs/>
                <w:color w:val="00000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3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b/>
                <w:bCs/>
                <w:color w:val="00000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8B7A1">
            <w:pPr>
              <w:jc w:val="center"/>
              <w:rPr>
                <w:b/>
                <w:bCs/>
                <w:color w:val="000000"/>
                <w:sz w:val="22"/>
                <w:highlight w:val="yellow"/>
              </w:rPr>
            </w:pPr>
          </w:p>
        </w:tc>
      </w:tr>
      <w:tr w14:paraId="2E42B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6A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22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9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5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雅韶镇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57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雅韶镇人民政府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AD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雅韶镇人民政府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2D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ED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b/>
                <w:bCs/>
                <w:color w:val="00000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76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b/>
                <w:bCs/>
                <w:color w:val="00000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31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b/>
                <w:bCs/>
                <w:color w:val="00000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7D0BC">
            <w:pPr>
              <w:jc w:val="center"/>
              <w:rPr>
                <w:b/>
                <w:bCs/>
                <w:color w:val="000000"/>
                <w:sz w:val="22"/>
                <w:highlight w:val="yellow"/>
              </w:rPr>
            </w:pPr>
          </w:p>
        </w:tc>
      </w:tr>
      <w:tr w14:paraId="55A24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C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9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3F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雅韶镇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7C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八一村委会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0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八一村委会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4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3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1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1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25374">
            <w:pPr>
              <w:jc w:val="center"/>
              <w:rPr>
                <w:color w:val="000000"/>
                <w:sz w:val="22"/>
              </w:rPr>
            </w:pPr>
          </w:p>
        </w:tc>
      </w:tr>
      <w:tr w14:paraId="4B7D42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A3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E3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8C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雅韶镇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F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八二村委会陂头村</w:t>
            </w:r>
            <w:r>
              <w:rPr>
                <w:rStyle w:val="141"/>
                <w:rFonts w:eastAsia="宋体"/>
                <w:lang w:val="en-US" w:eastAsia="zh-CN" w:bidi="ar"/>
              </w:rPr>
              <w:t>31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9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9E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八二村委会陂头村</w:t>
            </w:r>
            <w:r>
              <w:rPr>
                <w:rStyle w:val="141"/>
                <w:rFonts w:eastAsia="宋体"/>
                <w:lang w:val="en-US" w:eastAsia="zh-CN" w:bidi="ar"/>
              </w:rPr>
              <w:t>31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9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77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E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5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E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74ED9">
            <w:pPr>
              <w:jc w:val="center"/>
              <w:rPr>
                <w:color w:val="000000"/>
                <w:sz w:val="22"/>
              </w:rPr>
            </w:pPr>
          </w:p>
        </w:tc>
      </w:tr>
      <w:tr w14:paraId="783CC7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5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D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CE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雅韶镇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2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雅韶村委会长江村</w:t>
            </w:r>
            <w:r>
              <w:rPr>
                <w:rStyle w:val="141"/>
                <w:rFonts w:eastAsia="宋体"/>
                <w:lang w:val="en-US" w:eastAsia="zh-CN" w:bidi="ar"/>
              </w:rPr>
              <w:t>13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8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雅韶村委会长江村</w:t>
            </w:r>
            <w:r>
              <w:rPr>
                <w:rStyle w:val="141"/>
                <w:rFonts w:eastAsia="宋体"/>
                <w:lang w:val="en-US" w:eastAsia="zh-CN" w:bidi="ar"/>
              </w:rPr>
              <w:t>13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51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F6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03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F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D59A5">
            <w:pPr>
              <w:jc w:val="center"/>
              <w:rPr>
                <w:color w:val="000000"/>
                <w:sz w:val="22"/>
              </w:rPr>
            </w:pPr>
          </w:p>
        </w:tc>
      </w:tr>
      <w:tr w14:paraId="1D3BA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4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5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ED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雅韶镇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0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津浦村委会北津村</w:t>
            </w:r>
            <w:r>
              <w:rPr>
                <w:rStyle w:val="141"/>
                <w:rFonts w:eastAsia="宋体"/>
                <w:lang w:val="en-US" w:eastAsia="zh-CN" w:bidi="ar"/>
              </w:rPr>
              <w:t>8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6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6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津浦村委会北津村</w:t>
            </w:r>
            <w:r>
              <w:rPr>
                <w:rStyle w:val="141"/>
                <w:rFonts w:eastAsia="宋体"/>
                <w:lang w:val="en-US" w:eastAsia="zh-CN" w:bidi="ar"/>
              </w:rPr>
              <w:t>8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6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E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6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5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AC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09C91">
            <w:pPr>
              <w:jc w:val="center"/>
              <w:rPr>
                <w:color w:val="000000"/>
                <w:sz w:val="22"/>
              </w:rPr>
            </w:pPr>
          </w:p>
        </w:tc>
      </w:tr>
      <w:tr w14:paraId="1D4130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0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BC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4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雅韶镇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7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平岚村委会中安村</w:t>
            </w:r>
            <w:r>
              <w:rPr>
                <w:rStyle w:val="141"/>
                <w:rFonts w:eastAsia="宋体"/>
                <w:lang w:val="en-US" w:eastAsia="zh-CN" w:bidi="ar"/>
              </w:rPr>
              <w:t>5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1F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平岚村委会中安村</w:t>
            </w:r>
            <w:r>
              <w:rPr>
                <w:rStyle w:val="141"/>
                <w:rFonts w:eastAsia="宋体"/>
                <w:lang w:val="en-US" w:eastAsia="zh-CN" w:bidi="ar"/>
              </w:rPr>
              <w:t>5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C1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D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44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3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DB57F">
            <w:pPr>
              <w:jc w:val="center"/>
              <w:rPr>
                <w:color w:val="000000"/>
                <w:sz w:val="22"/>
              </w:rPr>
            </w:pPr>
          </w:p>
        </w:tc>
      </w:tr>
      <w:tr w14:paraId="124F9F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EA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50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1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雅韶镇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6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笏朝村委会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A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笏朝村委会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84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8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8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31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63C54">
            <w:pPr>
              <w:jc w:val="center"/>
              <w:rPr>
                <w:color w:val="000000"/>
                <w:sz w:val="22"/>
              </w:rPr>
            </w:pPr>
          </w:p>
        </w:tc>
      </w:tr>
      <w:tr w14:paraId="1EE82C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A1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32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2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雅韶镇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6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五丰村委会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C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五丰村委会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79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D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5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1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D528D">
            <w:pPr>
              <w:jc w:val="center"/>
              <w:rPr>
                <w:color w:val="000000"/>
                <w:sz w:val="22"/>
              </w:rPr>
            </w:pPr>
          </w:p>
        </w:tc>
      </w:tr>
      <w:tr w14:paraId="4831E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5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1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7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雅韶镇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6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社区居委会大闸村糖寮园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AE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社区居委会大闸村糖寮园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37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D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1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E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0CF30">
            <w:pPr>
              <w:jc w:val="center"/>
              <w:rPr>
                <w:color w:val="000000"/>
                <w:sz w:val="22"/>
              </w:rPr>
            </w:pPr>
          </w:p>
        </w:tc>
      </w:tr>
      <w:tr w14:paraId="0055B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EC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0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1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36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大沟镇人民政府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B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大沟镇人民政府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EC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F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F0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8D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823F6">
            <w:pPr>
              <w:jc w:val="center"/>
              <w:rPr>
                <w:color w:val="000000"/>
                <w:sz w:val="22"/>
              </w:rPr>
            </w:pPr>
          </w:p>
        </w:tc>
      </w:tr>
      <w:tr w14:paraId="36F01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EA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B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F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8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红旗村委会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9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红旗村委会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4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9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11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C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3F48F">
            <w:pPr>
              <w:jc w:val="center"/>
              <w:rPr>
                <w:color w:val="000000"/>
                <w:sz w:val="22"/>
              </w:rPr>
            </w:pPr>
          </w:p>
        </w:tc>
      </w:tr>
      <w:tr w14:paraId="31C443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4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8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9C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4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高垌村委会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98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高垌村委会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15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1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16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E6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48D40">
            <w:pPr>
              <w:jc w:val="center"/>
              <w:rPr>
                <w:color w:val="000000"/>
                <w:sz w:val="22"/>
              </w:rPr>
            </w:pPr>
          </w:p>
        </w:tc>
      </w:tr>
      <w:tr w14:paraId="7F8CE3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71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4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7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B5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赤坎村委会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F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赤坎村委会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7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0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6A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F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CD2FF">
            <w:pPr>
              <w:jc w:val="center"/>
              <w:rPr>
                <w:color w:val="000000"/>
                <w:sz w:val="22"/>
              </w:rPr>
            </w:pPr>
          </w:p>
        </w:tc>
      </w:tr>
      <w:tr w14:paraId="5FADC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4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B0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5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F5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花村村委会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5E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花村村委会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2E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5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5B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7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2E072">
            <w:pPr>
              <w:jc w:val="center"/>
              <w:rPr>
                <w:color w:val="000000"/>
                <w:sz w:val="22"/>
              </w:rPr>
            </w:pPr>
          </w:p>
        </w:tc>
      </w:tr>
      <w:tr w14:paraId="535BC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7F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0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8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F3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新梨村委会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E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新梨村委会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22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9E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2C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6C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73E2C">
            <w:pPr>
              <w:jc w:val="center"/>
              <w:rPr>
                <w:color w:val="000000"/>
                <w:sz w:val="22"/>
              </w:rPr>
            </w:pPr>
          </w:p>
        </w:tc>
      </w:tr>
      <w:tr w14:paraId="1BEA72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4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2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9B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63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B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9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2B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4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5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E1A96">
            <w:pPr>
              <w:jc w:val="center"/>
              <w:rPr>
                <w:color w:val="000000"/>
                <w:sz w:val="22"/>
              </w:rPr>
            </w:pPr>
          </w:p>
        </w:tc>
      </w:tr>
      <w:tr w14:paraId="38AC9C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23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B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7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FE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沙岗村委会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4F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沙岗村委会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3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0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12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C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A6E1F">
            <w:pPr>
              <w:jc w:val="center"/>
              <w:rPr>
                <w:color w:val="000000"/>
                <w:sz w:val="22"/>
              </w:rPr>
            </w:pPr>
          </w:p>
        </w:tc>
      </w:tr>
      <w:tr w14:paraId="22F665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34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5D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E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34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寿长村委会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A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寿长村委会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FC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3C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64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74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5C6FE">
            <w:pPr>
              <w:jc w:val="center"/>
              <w:rPr>
                <w:color w:val="000000"/>
                <w:sz w:val="22"/>
              </w:rPr>
            </w:pPr>
          </w:p>
        </w:tc>
      </w:tr>
      <w:tr w14:paraId="14D874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8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BD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7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1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三丫村委会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4F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三丫村委会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09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2F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0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B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E0D7A">
            <w:pPr>
              <w:jc w:val="center"/>
              <w:rPr>
                <w:color w:val="000000"/>
                <w:sz w:val="22"/>
              </w:rPr>
            </w:pPr>
          </w:p>
        </w:tc>
      </w:tr>
      <w:tr w14:paraId="4B1F5A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A8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6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7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28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徐赤村委会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D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徐赤村委会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4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9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1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53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05764">
            <w:pPr>
              <w:jc w:val="center"/>
              <w:rPr>
                <w:color w:val="000000"/>
                <w:sz w:val="22"/>
              </w:rPr>
            </w:pPr>
          </w:p>
        </w:tc>
      </w:tr>
      <w:tr w14:paraId="7DE27E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7D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6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A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4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海头村委会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8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海头村委会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A7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2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D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C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F70ED">
            <w:pPr>
              <w:jc w:val="center"/>
              <w:rPr>
                <w:color w:val="000000"/>
                <w:sz w:val="22"/>
              </w:rPr>
            </w:pPr>
          </w:p>
        </w:tc>
      </w:tr>
      <w:tr w14:paraId="4C35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3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6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AE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E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庐山村委会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46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庐山村委会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F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5F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8D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2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CA2C1">
            <w:pPr>
              <w:jc w:val="center"/>
              <w:rPr>
                <w:color w:val="000000"/>
                <w:sz w:val="22"/>
              </w:rPr>
            </w:pPr>
          </w:p>
        </w:tc>
      </w:tr>
      <w:tr w14:paraId="22078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70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7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D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4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华洞村委会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6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华洞村委会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D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6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23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0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D6DA7">
            <w:pPr>
              <w:jc w:val="center"/>
              <w:rPr>
                <w:color w:val="000000"/>
                <w:sz w:val="22"/>
              </w:rPr>
            </w:pPr>
          </w:p>
        </w:tc>
      </w:tr>
      <w:tr w14:paraId="26A0C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5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0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67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37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那金村委会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E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那金村委会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F0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7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D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F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5E877">
            <w:pPr>
              <w:jc w:val="center"/>
              <w:rPr>
                <w:color w:val="000000"/>
                <w:sz w:val="22"/>
              </w:rPr>
            </w:pPr>
          </w:p>
        </w:tc>
      </w:tr>
      <w:tr w14:paraId="7FF31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8F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4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3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F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迳口村委会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0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迳口村委会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DF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4B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9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1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8D6A8">
            <w:pPr>
              <w:jc w:val="center"/>
              <w:rPr>
                <w:color w:val="000000"/>
                <w:sz w:val="22"/>
              </w:rPr>
            </w:pPr>
          </w:p>
        </w:tc>
      </w:tr>
      <w:tr w14:paraId="78C11F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F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7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36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B6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社区居委会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F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社区居委会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1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92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12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8C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B36DF">
            <w:pPr>
              <w:jc w:val="center"/>
              <w:rPr>
                <w:color w:val="000000"/>
                <w:sz w:val="22"/>
              </w:rPr>
            </w:pPr>
          </w:p>
        </w:tc>
      </w:tr>
      <w:tr w14:paraId="64CACB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5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1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B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1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新洲镇政府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0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新洲镇政府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0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A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D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1B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79987">
            <w:pPr>
              <w:jc w:val="center"/>
              <w:rPr>
                <w:color w:val="000000"/>
                <w:sz w:val="22"/>
              </w:rPr>
            </w:pPr>
          </w:p>
        </w:tc>
      </w:tr>
      <w:tr w14:paraId="29225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7D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0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A9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9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龙潭村委会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8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龙潭村委会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5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AA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F0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A08C4">
            <w:pPr>
              <w:jc w:val="center"/>
              <w:rPr>
                <w:color w:val="000000"/>
                <w:sz w:val="22"/>
              </w:rPr>
            </w:pPr>
          </w:p>
        </w:tc>
      </w:tr>
      <w:tr w14:paraId="06F7A2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9F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0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B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51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石岗村委会陈屋村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A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石岗村委会陈屋村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60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0C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2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7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6E22D">
            <w:pPr>
              <w:jc w:val="center"/>
              <w:rPr>
                <w:color w:val="000000"/>
                <w:sz w:val="22"/>
              </w:rPr>
            </w:pPr>
          </w:p>
        </w:tc>
      </w:tr>
      <w:tr w14:paraId="1E95BD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7C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C9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C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60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旱地村委会启平村</w:t>
            </w:r>
            <w:r>
              <w:rPr>
                <w:rStyle w:val="141"/>
                <w:rFonts w:eastAsia="宋体"/>
                <w:lang w:val="en-US" w:eastAsia="zh-CN" w:bidi="ar"/>
              </w:rPr>
              <w:t>8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6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B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旱地村委会启平村</w:t>
            </w:r>
            <w:r>
              <w:rPr>
                <w:rStyle w:val="141"/>
                <w:rFonts w:eastAsia="宋体"/>
                <w:lang w:val="en-US" w:eastAsia="zh-CN" w:bidi="ar"/>
              </w:rPr>
              <w:t>8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6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D7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FD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C2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4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899CF">
            <w:pPr>
              <w:jc w:val="center"/>
              <w:rPr>
                <w:color w:val="000000"/>
                <w:sz w:val="22"/>
              </w:rPr>
            </w:pPr>
          </w:p>
        </w:tc>
      </w:tr>
      <w:tr w14:paraId="615708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3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A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12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2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新洲村委会鸡坪村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B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新洲村委会鸡坪村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A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C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6D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D3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8D543">
            <w:pPr>
              <w:jc w:val="center"/>
              <w:rPr>
                <w:color w:val="000000"/>
                <w:sz w:val="22"/>
              </w:rPr>
            </w:pPr>
          </w:p>
        </w:tc>
      </w:tr>
      <w:tr w14:paraId="2655E3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0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E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2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8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北股村委会永安村</w:t>
            </w:r>
            <w:r>
              <w:rPr>
                <w:rStyle w:val="141"/>
                <w:rFonts w:eastAsia="宋体"/>
                <w:lang w:val="en-US" w:eastAsia="zh-CN" w:bidi="ar"/>
              </w:rPr>
              <w:t>9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6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F0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北股村委会永安村</w:t>
            </w:r>
            <w:r>
              <w:rPr>
                <w:rStyle w:val="141"/>
                <w:rFonts w:eastAsia="宋体"/>
                <w:lang w:val="en-US" w:eastAsia="zh-CN" w:bidi="ar"/>
              </w:rPr>
              <w:t>9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6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01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73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DD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B2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36A4E">
            <w:pPr>
              <w:jc w:val="center"/>
              <w:rPr>
                <w:color w:val="000000"/>
                <w:sz w:val="22"/>
              </w:rPr>
            </w:pPr>
          </w:p>
        </w:tc>
      </w:tr>
      <w:tr w14:paraId="79E931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EB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9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3C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7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那六村委会石碑村</w:t>
            </w:r>
            <w:r>
              <w:rPr>
                <w:rStyle w:val="141"/>
                <w:rFonts w:eastAsia="宋体"/>
                <w:lang w:val="en-US" w:eastAsia="zh-CN" w:bidi="ar"/>
              </w:rPr>
              <w:t>10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2E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那六村委会石碑村</w:t>
            </w:r>
            <w:r>
              <w:rPr>
                <w:rStyle w:val="141"/>
                <w:rFonts w:eastAsia="宋体"/>
                <w:lang w:val="en-US" w:eastAsia="zh-CN" w:bidi="ar"/>
              </w:rPr>
              <w:t>10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A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63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E3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4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79FCA">
            <w:pPr>
              <w:jc w:val="center"/>
              <w:rPr>
                <w:color w:val="000000"/>
                <w:sz w:val="22"/>
              </w:rPr>
            </w:pPr>
          </w:p>
        </w:tc>
      </w:tr>
      <w:tr w14:paraId="557715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ED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BC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7A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2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上六村委会荔枝山村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A9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上六村委会荔枝山村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CF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7B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2B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7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4CF7D">
            <w:pPr>
              <w:jc w:val="center"/>
              <w:rPr>
                <w:color w:val="000000"/>
                <w:sz w:val="22"/>
              </w:rPr>
            </w:pPr>
          </w:p>
        </w:tc>
      </w:tr>
      <w:tr w14:paraId="7D8FF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6F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0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FF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F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FF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E9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下六村委会老村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E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下六村委会老村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C3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3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7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1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A77E7">
            <w:pPr>
              <w:jc w:val="center"/>
              <w:rPr>
                <w:color w:val="000000"/>
                <w:sz w:val="22"/>
              </w:rPr>
            </w:pPr>
          </w:p>
        </w:tc>
      </w:tr>
      <w:tr w14:paraId="1C9C3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A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64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6F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6D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居委会中环街</w:t>
            </w:r>
            <w:r>
              <w:rPr>
                <w:rStyle w:val="141"/>
                <w:rFonts w:eastAsia="宋体"/>
                <w:lang w:val="en-US" w:eastAsia="zh-CN" w:bidi="ar"/>
              </w:rPr>
              <w:t>7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E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居委会中环街</w:t>
            </w:r>
            <w:r>
              <w:rPr>
                <w:rStyle w:val="141"/>
                <w:rFonts w:eastAsia="宋体"/>
                <w:lang w:val="en-US" w:eastAsia="zh-CN" w:bidi="ar"/>
              </w:rPr>
              <w:t>7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70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A1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4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74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398AF">
            <w:pPr>
              <w:jc w:val="center"/>
              <w:rPr>
                <w:color w:val="000000"/>
                <w:sz w:val="22"/>
              </w:rPr>
            </w:pPr>
          </w:p>
        </w:tc>
      </w:tr>
      <w:tr w14:paraId="34AE2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8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BD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44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4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北桂村委会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5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北桂村委会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7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69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F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AF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CE82D">
            <w:pPr>
              <w:jc w:val="center"/>
              <w:rPr>
                <w:color w:val="000000"/>
                <w:sz w:val="22"/>
              </w:rPr>
            </w:pPr>
          </w:p>
        </w:tc>
      </w:tr>
      <w:tr w14:paraId="7CA42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9B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8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2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4C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平田村委会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F8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平田村委会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0A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3F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D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CB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DA7D5">
            <w:pPr>
              <w:jc w:val="center"/>
              <w:rPr>
                <w:color w:val="000000"/>
                <w:sz w:val="22"/>
              </w:rPr>
            </w:pPr>
          </w:p>
        </w:tc>
      </w:tr>
      <w:tr w14:paraId="194A0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89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11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4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B6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福杨村委会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2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福杨村委会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D6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E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0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A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C0911">
            <w:pPr>
              <w:jc w:val="center"/>
              <w:rPr>
                <w:color w:val="000000"/>
                <w:sz w:val="22"/>
              </w:rPr>
            </w:pPr>
          </w:p>
        </w:tc>
      </w:tr>
      <w:tr w14:paraId="2AF14B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6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0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7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F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三山村委会松仔村</w:t>
            </w:r>
            <w:r>
              <w:rPr>
                <w:rStyle w:val="141"/>
                <w:rFonts w:eastAsia="宋体"/>
                <w:lang w:val="en-US" w:eastAsia="zh-CN" w:bidi="ar"/>
              </w:rPr>
              <w:t>7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7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60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三山村委会松仔村</w:t>
            </w:r>
            <w:r>
              <w:rPr>
                <w:rStyle w:val="141"/>
                <w:rFonts w:eastAsia="宋体"/>
                <w:lang w:val="en-US" w:eastAsia="zh-CN" w:bidi="ar"/>
              </w:rPr>
              <w:t>7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7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E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61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A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54A49">
            <w:pPr>
              <w:jc w:val="center"/>
              <w:rPr>
                <w:color w:val="000000"/>
                <w:sz w:val="22"/>
              </w:rPr>
            </w:pPr>
          </w:p>
        </w:tc>
      </w:tr>
      <w:tr w14:paraId="20848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BA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F0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F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5D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表竹村委会表竹中村</w:t>
            </w:r>
            <w:r>
              <w:rPr>
                <w:rStyle w:val="141"/>
                <w:rFonts w:eastAsia="宋体"/>
                <w:lang w:val="en-US" w:eastAsia="zh-CN" w:bidi="ar"/>
              </w:rPr>
              <w:t>12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12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C9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表竹村委会表竹中村</w:t>
            </w:r>
            <w:r>
              <w:rPr>
                <w:rStyle w:val="141"/>
                <w:rFonts w:eastAsia="宋体"/>
                <w:lang w:val="en-US" w:eastAsia="zh-CN" w:bidi="ar"/>
              </w:rPr>
              <w:t>12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12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93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64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68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C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0763D">
            <w:pPr>
              <w:jc w:val="center"/>
              <w:rPr>
                <w:color w:val="000000"/>
                <w:sz w:val="22"/>
              </w:rPr>
            </w:pPr>
          </w:p>
        </w:tc>
      </w:tr>
      <w:tr w14:paraId="17B709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A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5C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D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F4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东安村委会东材村</w:t>
            </w:r>
            <w:r>
              <w:rPr>
                <w:rStyle w:val="141"/>
                <w:rFonts w:eastAsia="宋体"/>
                <w:lang w:val="en-US" w:eastAsia="zh-CN" w:bidi="ar"/>
              </w:rPr>
              <w:t>7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12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7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东安村委会东材村</w:t>
            </w:r>
            <w:r>
              <w:rPr>
                <w:rStyle w:val="141"/>
                <w:rFonts w:eastAsia="宋体"/>
                <w:lang w:val="en-US" w:eastAsia="zh-CN" w:bidi="ar"/>
              </w:rPr>
              <w:t>7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12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2B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1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D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17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64198">
            <w:pPr>
              <w:jc w:val="center"/>
              <w:rPr>
                <w:color w:val="000000"/>
                <w:sz w:val="22"/>
              </w:rPr>
            </w:pPr>
          </w:p>
        </w:tc>
      </w:tr>
      <w:tr w14:paraId="5EE9D0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2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93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DB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54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乌石村委会向东村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21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E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乌石村委会向东村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21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9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44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04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C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6661A">
            <w:pPr>
              <w:jc w:val="center"/>
              <w:rPr>
                <w:color w:val="000000"/>
                <w:sz w:val="22"/>
              </w:rPr>
            </w:pPr>
          </w:p>
        </w:tc>
      </w:tr>
      <w:tr w14:paraId="133C3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9B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6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4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E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镇那梢村委会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E4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镇那梢村委会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1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20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1D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E6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A77A5">
            <w:pPr>
              <w:jc w:val="center"/>
              <w:rPr>
                <w:color w:val="000000"/>
                <w:sz w:val="22"/>
              </w:rPr>
            </w:pPr>
          </w:p>
        </w:tc>
      </w:tr>
      <w:tr w14:paraId="28CC71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3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2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56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9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镇丰村村委会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B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镇丰村村委会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6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EF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82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B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C80AF">
            <w:pPr>
              <w:jc w:val="center"/>
              <w:rPr>
                <w:color w:val="000000"/>
                <w:sz w:val="22"/>
              </w:rPr>
            </w:pPr>
          </w:p>
        </w:tc>
      </w:tr>
      <w:tr w14:paraId="1AACF6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D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A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4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BE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镇那石村委会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58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镇那石村委会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0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3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E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D6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27BCE">
            <w:pPr>
              <w:jc w:val="center"/>
              <w:rPr>
                <w:color w:val="000000"/>
                <w:sz w:val="22"/>
              </w:rPr>
            </w:pPr>
          </w:p>
        </w:tc>
      </w:tr>
      <w:tr w14:paraId="55023A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1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F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3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2B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镇丰垌村委会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4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镇丰垌村委会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6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0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6A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2D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A39C6">
            <w:pPr>
              <w:jc w:val="center"/>
              <w:rPr>
                <w:color w:val="000000"/>
                <w:sz w:val="22"/>
              </w:rPr>
            </w:pPr>
          </w:p>
        </w:tc>
      </w:tr>
      <w:tr w14:paraId="347DA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B6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3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FB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D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镇大迳村委会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D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镇大迳村委会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D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A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A7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E3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C6D64">
            <w:pPr>
              <w:jc w:val="center"/>
              <w:rPr>
                <w:color w:val="000000"/>
                <w:sz w:val="22"/>
              </w:rPr>
            </w:pPr>
          </w:p>
        </w:tc>
      </w:tr>
      <w:tr w14:paraId="7AE715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FB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0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C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A3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镇里寮村委会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EA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镇里寮村委会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2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9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AB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55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2413F">
            <w:pPr>
              <w:jc w:val="center"/>
              <w:rPr>
                <w:color w:val="000000"/>
                <w:sz w:val="22"/>
              </w:rPr>
            </w:pPr>
          </w:p>
        </w:tc>
      </w:tr>
      <w:tr w14:paraId="6A9B5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F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5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DF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B8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镇东刘村委会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9C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镇东刘村委会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A7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A9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7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0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CA08B">
            <w:pPr>
              <w:jc w:val="center"/>
              <w:rPr>
                <w:color w:val="000000"/>
                <w:sz w:val="22"/>
              </w:rPr>
            </w:pPr>
          </w:p>
        </w:tc>
      </w:tr>
      <w:tr w14:paraId="1989E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A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7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C8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23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E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7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92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42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C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BC213">
            <w:pPr>
              <w:jc w:val="center"/>
              <w:rPr>
                <w:color w:val="000000"/>
                <w:sz w:val="22"/>
              </w:rPr>
            </w:pPr>
          </w:p>
        </w:tc>
      </w:tr>
      <w:tr w14:paraId="13D01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FA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05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C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E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镇深水河村委会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7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镇深水河村委会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CD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98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AE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C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11F34">
            <w:pPr>
              <w:jc w:val="center"/>
              <w:rPr>
                <w:color w:val="000000"/>
                <w:sz w:val="22"/>
              </w:rPr>
            </w:pPr>
          </w:p>
        </w:tc>
      </w:tr>
      <w:tr w14:paraId="203BE3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C4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F9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63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6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镇西朝村委会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5E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镇西朝村委会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2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7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C4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0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7F643">
            <w:pPr>
              <w:jc w:val="center"/>
              <w:rPr>
                <w:color w:val="000000"/>
                <w:sz w:val="22"/>
              </w:rPr>
            </w:pPr>
          </w:p>
        </w:tc>
      </w:tr>
      <w:tr w14:paraId="5797E5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9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B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91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F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镇烟墩村委会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A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镇烟墩村委会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B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3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2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C0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933E9">
            <w:pPr>
              <w:jc w:val="center"/>
              <w:rPr>
                <w:color w:val="000000"/>
                <w:sz w:val="22"/>
              </w:rPr>
            </w:pPr>
          </w:p>
        </w:tc>
      </w:tr>
      <w:tr w14:paraId="11BE06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E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5E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6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26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镇高罗村委会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26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镇高罗村委会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A4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55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9B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C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796D6">
            <w:pPr>
              <w:jc w:val="center"/>
              <w:rPr>
                <w:color w:val="000000"/>
                <w:sz w:val="22"/>
              </w:rPr>
            </w:pPr>
          </w:p>
        </w:tc>
      </w:tr>
      <w:tr w14:paraId="20049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7E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B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6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D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镇东河村委会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CA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镇东河村委会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4F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40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AD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8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D0ADC">
            <w:pPr>
              <w:jc w:val="center"/>
              <w:rPr>
                <w:color w:val="000000"/>
                <w:sz w:val="22"/>
              </w:rPr>
            </w:pPr>
          </w:p>
        </w:tc>
      </w:tr>
      <w:tr w14:paraId="03DD7B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2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94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D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1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镇牛栏村委会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2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镇牛栏村委会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1C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5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B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5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3AE8A">
            <w:pPr>
              <w:jc w:val="center"/>
              <w:rPr>
                <w:color w:val="000000"/>
                <w:sz w:val="22"/>
              </w:rPr>
            </w:pPr>
          </w:p>
        </w:tc>
      </w:tr>
      <w:tr w14:paraId="516D58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B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E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36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07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乐初村委会乐初村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3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乐初村委会乐初村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E3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08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E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3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CD573">
            <w:pPr>
              <w:jc w:val="center"/>
              <w:rPr>
                <w:color w:val="000000"/>
                <w:sz w:val="22"/>
              </w:rPr>
            </w:pPr>
          </w:p>
        </w:tc>
      </w:tr>
      <w:tr w14:paraId="1FAD40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1E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5D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D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68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5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8B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6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D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C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5B28B">
            <w:pPr>
              <w:jc w:val="center"/>
              <w:rPr>
                <w:color w:val="000000"/>
                <w:sz w:val="22"/>
              </w:rPr>
            </w:pPr>
          </w:p>
        </w:tc>
      </w:tr>
      <w:tr w14:paraId="79CA5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A1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D8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2C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A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楼敦村委会轴山村四巷二号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8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楼敦村委会轴山村四巷二号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D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09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7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61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D96B1">
            <w:pPr>
              <w:jc w:val="center"/>
              <w:rPr>
                <w:color w:val="000000"/>
                <w:sz w:val="22"/>
              </w:rPr>
            </w:pPr>
          </w:p>
        </w:tc>
      </w:tr>
      <w:tr w14:paraId="06BEC3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0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FB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E1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5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宁光村委会石头岗村</w:t>
            </w:r>
            <w:r>
              <w:rPr>
                <w:rStyle w:val="141"/>
                <w:rFonts w:eastAsia="宋体"/>
                <w:lang w:val="en-US" w:eastAsia="zh-CN" w:bidi="ar"/>
              </w:rPr>
              <w:t>6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72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宁光村委会石头岗村</w:t>
            </w:r>
            <w:r>
              <w:rPr>
                <w:rStyle w:val="141"/>
                <w:rFonts w:eastAsia="宋体"/>
                <w:lang w:val="en-US" w:eastAsia="zh-CN" w:bidi="ar"/>
              </w:rPr>
              <w:t>6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81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2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1F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64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A6A90">
            <w:pPr>
              <w:jc w:val="center"/>
              <w:rPr>
                <w:color w:val="000000"/>
                <w:sz w:val="22"/>
              </w:rPr>
            </w:pPr>
          </w:p>
        </w:tc>
      </w:tr>
      <w:tr w14:paraId="0B0373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1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5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54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5D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上村村委会青山村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E3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上村村委会青山村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0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78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B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9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FBCD6">
            <w:pPr>
              <w:jc w:val="center"/>
              <w:rPr>
                <w:color w:val="000000"/>
                <w:sz w:val="22"/>
              </w:rPr>
            </w:pPr>
          </w:p>
        </w:tc>
      </w:tr>
      <w:tr w14:paraId="0BD89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4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2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6D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F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长乐村委会苏西村</w:t>
            </w:r>
            <w:r>
              <w:rPr>
                <w:rStyle w:val="141"/>
                <w:rFonts w:eastAsia="宋体"/>
                <w:lang w:val="en-US" w:eastAsia="zh-CN" w:bidi="ar"/>
              </w:rPr>
              <w:t>5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2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3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长乐村委会苏西村</w:t>
            </w:r>
            <w:r>
              <w:rPr>
                <w:rStyle w:val="141"/>
                <w:rFonts w:eastAsia="宋体"/>
                <w:lang w:val="en-US" w:eastAsia="zh-CN" w:bidi="ar"/>
              </w:rPr>
              <w:t>5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2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B4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B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51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7F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6EFE7">
            <w:pPr>
              <w:jc w:val="center"/>
              <w:rPr>
                <w:color w:val="000000"/>
                <w:sz w:val="22"/>
              </w:rPr>
            </w:pPr>
          </w:p>
        </w:tc>
      </w:tr>
      <w:tr w14:paraId="5107D7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1C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3E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3F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DB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双麻村委会旧寨村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10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3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双麻村委会旧寨村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10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8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6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7B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4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6C40B">
            <w:pPr>
              <w:jc w:val="center"/>
              <w:rPr>
                <w:color w:val="000000"/>
                <w:sz w:val="22"/>
              </w:rPr>
            </w:pPr>
          </w:p>
        </w:tc>
      </w:tr>
      <w:tr w14:paraId="3E81A2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B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B2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24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E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朋江村委会上樟村</w:t>
            </w:r>
            <w:r>
              <w:rPr>
                <w:rStyle w:val="141"/>
                <w:rFonts w:eastAsia="宋体"/>
                <w:lang w:val="en-US" w:eastAsia="zh-CN" w:bidi="ar"/>
              </w:rPr>
              <w:t>2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6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朋江村委会上樟村</w:t>
            </w:r>
            <w:r>
              <w:rPr>
                <w:rStyle w:val="141"/>
                <w:rFonts w:eastAsia="宋体"/>
                <w:lang w:val="en-US" w:eastAsia="zh-CN" w:bidi="ar"/>
              </w:rPr>
              <w:t>2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B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CF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1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E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AA2D9">
            <w:pPr>
              <w:jc w:val="center"/>
              <w:rPr>
                <w:color w:val="000000"/>
                <w:sz w:val="22"/>
              </w:rPr>
            </w:pPr>
          </w:p>
        </w:tc>
      </w:tr>
      <w:tr w14:paraId="30AF6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E9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4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E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5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赤岗村委会赤岗村</w:t>
            </w:r>
            <w:r>
              <w:rPr>
                <w:rStyle w:val="141"/>
                <w:rFonts w:eastAsia="宋体"/>
                <w:lang w:val="en-US" w:eastAsia="zh-CN" w:bidi="ar"/>
              </w:rPr>
              <w:t>2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A1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赤岗村委会赤岗村</w:t>
            </w:r>
            <w:r>
              <w:rPr>
                <w:rStyle w:val="141"/>
                <w:rFonts w:eastAsia="宋体"/>
                <w:lang w:val="en-US" w:eastAsia="zh-CN" w:bidi="ar"/>
              </w:rPr>
              <w:t>2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12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B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1F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F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24A11">
            <w:pPr>
              <w:jc w:val="center"/>
              <w:rPr>
                <w:color w:val="000000"/>
                <w:sz w:val="22"/>
              </w:rPr>
            </w:pPr>
          </w:p>
        </w:tc>
      </w:tr>
      <w:tr w14:paraId="55BF31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4F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4C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8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2F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马尾村委会沙帐村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5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马尾村委会沙帐村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39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AE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DE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C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8F59B">
            <w:pPr>
              <w:jc w:val="center"/>
              <w:rPr>
                <w:color w:val="000000"/>
                <w:sz w:val="22"/>
              </w:rPr>
            </w:pPr>
          </w:p>
        </w:tc>
      </w:tr>
      <w:tr w14:paraId="4C699D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0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3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D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D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朝东村委会五牛村</w:t>
            </w:r>
            <w:r>
              <w:rPr>
                <w:rStyle w:val="141"/>
                <w:rFonts w:eastAsia="宋体"/>
                <w:lang w:val="en-US" w:eastAsia="zh-CN" w:bidi="ar"/>
              </w:rPr>
              <w:t>7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2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C9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朝东村委会五牛村</w:t>
            </w:r>
            <w:r>
              <w:rPr>
                <w:rStyle w:val="141"/>
                <w:rFonts w:eastAsia="宋体"/>
                <w:lang w:val="en-US" w:eastAsia="zh-CN" w:bidi="ar"/>
              </w:rPr>
              <w:t>7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2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CF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5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F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78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D8022">
            <w:pPr>
              <w:jc w:val="center"/>
              <w:rPr>
                <w:color w:val="000000"/>
                <w:sz w:val="22"/>
              </w:rPr>
            </w:pPr>
          </w:p>
        </w:tc>
      </w:tr>
      <w:tr w14:paraId="75E3F2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0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2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F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C3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禾石村委会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D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禾石村委会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A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2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E2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F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75A12">
            <w:pPr>
              <w:jc w:val="center"/>
              <w:rPr>
                <w:color w:val="000000"/>
                <w:sz w:val="22"/>
              </w:rPr>
            </w:pPr>
          </w:p>
        </w:tc>
      </w:tr>
      <w:tr w14:paraId="2A1C5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DA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FD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7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北甘村委会村头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3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北甘村委会村头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7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EF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7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41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2D8E3">
            <w:pPr>
              <w:jc w:val="center"/>
              <w:rPr>
                <w:color w:val="000000"/>
                <w:sz w:val="22"/>
              </w:rPr>
            </w:pPr>
          </w:p>
        </w:tc>
      </w:tr>
      <w:tr w14:paraId="29D9BC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6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41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7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29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平山村委会余粮村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5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BD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平山村委会余粮村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5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7D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9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0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6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A4E70">
            <w:pPr>
              <w:jc w:val="center"/>
              <w:rPr>
                <w:color w:val="000000"/>
                <w:sz w:val="22"/>
              </w:rPr>
            </w:pPr>
          </w:p>
        </w:tc>
      </w:tr>
      <w:tr w14:paraId="66B8F3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E4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B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59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C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新陂村委会表竹村</w:t>
            </w:r>
            <w:r>
              <w:rPr>
                <w:rStyle w:val="141"/>
                <w:rFonts w:eastAsia="宋体"/>
                <w:lang w:val="en-US" w:eastAsia="zh-CN" w:bidi="ar"/>
              </w:rPr>
              <w:t>7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6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5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新陂村委会表竹村</w:t>
            </w:r>
            <w:r>
              <w:rPr>
                <w:rStyle w:val="141"/>
                <w:rFonts w:eastAsia="宋体"/>
                <w:lang w:val="en-US" w:eastAsia="zh-CN" w:bidi="ar"/>
              </w:rPr>
              <w:t>7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6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1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D8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FC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90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E78A4">
            <w:pPr>
              <w:jc w:val="center"/>
              <w:rPr>
                <w:color w:val="000000"/>
                <w:sz w:val="22"/>
              </w:rPr>
            </w:pPr>
          </w:p>
        </w:tc>
      </w:tr>
      <w:tr w14:paraId="5A5890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10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9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3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D1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塘坪镇政府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1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塘坪镇政府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3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7A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05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F0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F4D03">
            <w:pPr>
              <w:jc w:val="center"/>
              <w:rPr>
                <w:color w:val="000000"/>
                <w:sz w:val="22"/>
              </w:rPr>
            </w:pPr>
          </w:p>
        </w:tc>
      </w:tr>
      <w:tr w14:paraId="04151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D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0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6E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0B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湾龙村委会清水村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8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湾龙村委会清水村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CC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9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E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6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ADD86">
            <w:pPr>
              <w:jc w:val="center"/>
              <w:rPr>
                <w:color w:val="000000"/>
                <w:sz w:val="22"/>
              </w:rPr>
            </w:pPr>
          </w:p>
        </w:tc>
      </w:tr>
      <w:tr w14:paraId="68B0B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E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C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8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87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塘坪镇居委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77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塘坪镇居委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0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6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7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FF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42AD1">
            <w:pPr>
              <w:jc w:val="center"/>
              <w:rPr>
                <w:color w:val="000000"/>
                <w:sz w:val="22"/>
              </w:rPr>
            </w:pPr>
          </w:p>
        </w:tc>
      </w:tr>
      <w:tr w14:paraId="5809ED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34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4F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F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8B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大八镇人民政府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F7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大八镇人民政府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C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8C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2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EC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69D38">
            <w:pPr>
              <w:jc w:val="center"/>
              <w:rPr>
                <w:color w:val="000000"/>
                <w:sz w:val="22"/>
              </w:rPr>
            </w:pPr>
          </w:p>
        </w:tc>
      </w:tr>
      <w:tr w14:paraId="339DC8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E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7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E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FD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沙塱村委会大木行村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5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1C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沙塱村委会大木行村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5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4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E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F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3A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AF6AA">
            <w:pPr>
              <w:jc w:val="center"/>
              <w:rPr>
                <w:color w:val="000000"/>
                <w:sz w:val="22"/>
              </w:rPr>
            </w:pPr>
          </w:p>
        </w:tc>
      </w:tr>
      <w:tr w14:paraId="1D280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A2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1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C0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FF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大八村委会水巷村</w:t>
            </w:r>
            <w:r>
              <w:rPr>
                <w:rStyle w:val="141"/>
                <w:rFonts w:eastAsia="宋体"/>
                <w:lang w:val="en-US" w:eastAsia="zh-CN" w:bidi="ar"/>
              </w:rPr>
              <w:t>2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24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7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大八村委会水巷村</w:t>
            </w:r>
            <w:r>
              <w:rPr>
                <w:rStyle w:val="141"/>
                <w:rFonts w:eastAsia="宋体"/>
                <w:lang w:val="en-US" w:eastAsia="zh-CN" w:bidi="ar"/>
              </w:rPr>
              <w:t>2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24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A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72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C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F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669EF">
            <w:pPr>
              <w:jc w:val="center"/>
              <w:rPr>
                <w:color w:val="000000"/>
                <w:sz w:val="22"/>
              </w:rPr>
            </w:pPr>
          </w:p>
        </w:tc>
      </w:tr>
      <w:tr w14:paraId="29D2B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21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70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C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C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大冈村塘村委会羊六村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F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大冈村塘村委会羊六村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94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3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42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D2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720F2">
            <w:pPr>
              <w:jc w:val="center"/>
              <w:rPr>
                <w:color w:val="000000"/>
                <w:sz w:val="22"/>
              </w:rPr>
            </w:pPr>
          </w:p>
        </w:tc>
      </w:tr>
      <w:tr w14:paraId="78584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7F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3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2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18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茅塘村委会元山村</w:t>
            </w:r>
            <w:r>
              <w:rPr>
                <w:rStyle w:val="141"/>
                <w:rFonts w:eastAsia="宋体"/>
                <w:lang w:val="en-US" w:eastAsia="zh-CN" w:bidi="ar"/>
              </w:rPr>
              <w:t>2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5B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茅塘村委会元山村</w:t>
            </w:r>
            <w:r>
              <w:rPr>
                <w:rStyle w:val="141"/>
                <w:rFonts w:eastAsia="宋体"/>
                <w:lang w:val="en-US" w:eastAsia="zh-CN" w:bidi="ar"/>
              </w:rPr>
              <w:t>2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A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9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E2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2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8F194">
            <w:pPr>
              <w:jc w:val="center"/>
              <w:rPr>
                <w:color w:val="000000"/>
                <w:sz w:val="22"/>
              </w:rPr>
            </w:pPr>
          </w:p>
        </w:tc>
      </w:tr>
      <w:tr w14:paraId="7F797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B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6C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6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3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长坪村委会高秧地村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7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D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长坪村委会高秧地村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7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0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C1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5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6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DBD2C">
            <w:pPr>
              <w:jc w:val="center"/>
              <w:rPr>
                <w:color w:val="000000"/>
                <w:sz w:val="22"/>
              </w:rPr>
            </w:pPr>
          </w:p>
        </w:tc>
      </w:tr>
      <w:tr w14:paraId="3DF46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4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B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5A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D5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新垌村委会村仔村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5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新垌村委会村仔村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AC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EE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CD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3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CB7B4">
            <w:pPr>
              <w:jc w:val="center"/>
              <w:rPr>
                <w:color w:val="000000"/>
                <w:sz w:val="22"/>
              </w:rPr>
            </w:pPr>
          </w:p>
        </w:tc>
      </w:tr>
      <w:tr w14:paraId="15849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4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11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1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A5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牛岭村委会田寮村</w:t>
            </w:r>
            <w:r>
              <w:rPr>
                <w:rStyle w:val="141"/>
                <w:rFonts w:eastAsia="宋体"/>
                <w:lang w:val="en-US" w:eastAsia="zh-CN" w:bidi="ar"/>
              </w:rPr>
              <w:t>6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7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牛岭村委会田寮村</w:t>
            </w:r>
            <w:r>
              <w:rPr>
                <w:rStyle w:val="141"/>
                <w:rFonts w:eastAsia="宋体"/>
                <w:lang w:val="en-US" w:eastAsia="zh-CN" w:bidi="ar"/>
              </w:rPr>
              <w:t>6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9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0B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B9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47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863F6">
            <w:pPr>
              <w:jc w:val="center"/>
              <w:rPr>
                <w:color w:val="000000"/>
                <w:sz w:val="22"/>
              </w:rPr>
            </w:pPr>
          </w:p>
        </w:tc>
      </w:tr>
      <w:tr w14:paraId="189C47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7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2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3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9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吉水村委会鲤鱼仔村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93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吉水村委会鲤鱼仔村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6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5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F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3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AB412">
            <w:pPr>
              <w:jc w:val="center"/>
              <w:rPr>
                <w:color w:val="000000"/>
                <w:sz w:val="22"/>
              </w:rPr>
            </w:pPr>
          </w:p>
        </w:tc>
      </w:tr>
      <w:tr w14:paraId="61CEA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F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0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8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7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井冈村委会井冈村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1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井冈村委会井冈村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9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E2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8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68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B2B3E">
            <w:pPr>
              <w:jc w:val="center"/>
              <w:rPr>
                <w:color w:val="000000"/>
                <w:sz w:val="22"/>
              </w:rPr>
            </w:pPr>
          </w:p>
        </w:tc>
      </w:tr>
      <w:tr w14:paraId="49E02B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D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58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E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0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珠环村委会珠三村</w:t>
            </w:r>
            <w:r>
              <w:rPr>
                <w:rStyle w:val="141"/>
                <w:rFonts w:eastAsia="宋体"/>
                <w:lang w:val="en-US" w:eastAsia="zh-CN" w:bidi="ar"/>
              </w:rPr>
              <w:t>9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E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珠环村委会珠三村</w:t>
            </w:r>
            <w:r>
              <w:rPr>
                <w:rStyle w:val="141"/>
                <w:rFonts w:eastAsia="宋体"/>
                <w:lang w:val="en-US" w:eastAsia="zh-CN" w:bidi="ar"/>
              </w:rPr>
              <w:t>9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05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A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5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D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7E42C">
            <w:pPr>
              <w:jc w:val="center"/>
              <w:rPr>
                <w:color w:val="000000"/>
                <w:sz w:val="22"/>
              </w:rPr>
            </w:pPr>
          </w:p>
        </w:tc>
      </w:tr>
      <w:tr w14:paraId="5D4AE4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3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A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0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6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雷冈村委会七队</w:t>
            </w:r>
            <w:r>
              <w:rPr>
                <w:rStyle w:val="141"/>
                <w:rFonts w:eastAsia="宋体"/>
                <w:lang w:val="en-US" w:eastAsia="zh-CN" w:bidi="ar"/>
              </w:rPr>
              <w:t>13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9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68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雷冈村委会七队</w:t>
            </w:r>
            <w:r>
              <w:rPr>
                <w:rStyle w:val="141"/>
                <w:rFonts w:eastAsia="宋体"/>
                <w:lang w:val="en-US" w:eastAsia="zh-CN" w:bidi="ar"/>
              </w:rPr>
              <w:t>13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9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36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98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E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1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7749F">
            <w:pPr>
              <w:jc w:val="center"/>
              <w:rPr>
                <w:color w:val="000000"/>
                <w:sz w:val="22"/>
              </w:rPr>
            </w:pPr>
          </w:p>
        </w:tc>
      </w:tr>
      <w:tr w14:paraId="42AFB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4C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01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75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AC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河垌村委会黎根村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6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河垌村委会黎根村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A5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DB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F5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C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A09F1">
            <w:pPr>
              <w:jc w:val="center"/>
              <w:rPr>
                <w:color w:val="000000"/>
                <w:sz w:val="22"/>
              </w:rPr>
            </w:pPr>
          </w:p>
        </w:tc>
      </w:tr>
      <w:tr w14:paraId="77601B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A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6C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DE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4D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白蒙村委会新田村</w:t>
            </w:r>
            <w:r>
              <w:rPr>
                <w:rStyle w:val="141"/>
                <w:rFonts w:eastAsia="宋体"/>
                <w:lang w:val="en-US" w:eastAsia="zh-CN" w:bidi="ar"/>
              </w:rPr>
              <w:t>5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D8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白蒙村委会新田村</w:t>
            </w:r>
            <w:r>
              <w:rPr>
                <w:rStyle w:val="141"/>
                <w:rFonts w:eastAsia="宋体"/>
                <w:lang w:val="en-US" w:eastAsia="zh-CN" w:bidi="ar"/>
              </w:rPr>
              <w:t>5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F6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04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0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7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ADF8E">
            <w:pPr>
              <w:jc w:val="center"/>
              <w:rPr>
                <w:color w:val="000000"/>
                <w:sz w:val="22"/>
              </w:rPr>
            </w:pPr>
          </w:p>
        </w:tc>
      </w:tr>
      <w:tr w14:paraId="0ED9A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16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3E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5F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0D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大陂村委会广冲村</w:t>
            </w:r>
            <w:r>
              <w:rPr>
                <w:rStyle w:val="141"/>
                <w:rFonts w:eastAsia="宋体"/>
                <w:lang w:val="en-US" w:eastAsia="zh-CN" w:bidi="ar"/>
              </w:rPr>
              <w:t>10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5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72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大陂村委会广冲村</w:t>
            </w:r>
            <w:r>
              <w:rPr>
                <w:rStyle w:val="141"/>
                <w:rFonts w:eastAsia="宋体"/>
                <w:lang w:val="en-US" w:eastAsia="zh-CN" w:bidi="ar"/>
              </w:rPr>
              <w:t>10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5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6A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1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0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7E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E9E94">
            <w:pPr>
              <w:jc w:val="center"/>
              <w:rPr>
                <w:color w:val="000000"/>
                <w:sz w:val="22"/>
              </w:rPr>
            </w:pPr>
          </w:p>
        </w:tc>
      </w:tr>
      <w:tr w14:paraId="563452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53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4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F0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39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龙心镇塘角村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6C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龙心镇塘角村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7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4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E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4B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D4B61">
            <w:pPr>
              <w:jc w:val="center"/>
              <w:rPr>
                <w:color w:val="000000"/>
                <w:sz w:val="22"/>
              </w:rPr>
            </w:pPr>
          </w:p>
        </w:tc>
      </w:tr>
      <w:tr w14:paraId="601862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1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22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57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D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周哼村委会地豆坪村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C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周哼村委会地豆坪村</w:t>
            </w:r>
            <w:r>
              <w:rPr>
                <w:rStyle w:val="141"/>
                <w:rFonts w:eastAsia="宋体"/>
                <w:lang w:val="en-US" w:eastAsia="zh-CN" w:bidi="ar"/>
              </w:rPr>
              <w:t>4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2B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91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1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70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13266">
            <w:pPr>
              <w:jc w:val="center"/>
              <w:rPr>
                <w:color w:val="000000"/>
                <w:sz w:val="22"/>
              </w:rPr>
            </w:pPr>
          </w:p>
        </w:tc>
      </w:tr>
      <w:tr w14:paraId="4F03E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D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3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4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7F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社区居委会镇前路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BE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社区居委会镇前路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5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3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F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98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CCB7C">
            <w:pPr>
              <w:jc w:val="center"/>
              <w:rPr>
                <w:color w:val="000000"/>
                <w:sz w:val="22"/>
              </w:rPr>
            </w:pPr>
          </w:p>
        </w:tc>
      </w:tr>
      <w:tr w14:paraId="017C1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D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3B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E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F2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太垌村委会太二村</w:t>
            </w:r>
            <w:r>
              <w:rPr>
                <w:rStyle w:val="141"/>
                <w:rFonts w:eastAsia="宋体"/>
                <w:lang w:val="en-US" w:eastAsia="zh-CN" w:bidi="ar"/>
              </w:rPr>
              <w:t>6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1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太垌村委会太二村</w:t>
            </w:r>
            <w:r>
              <w:rPr>
                <w:rStyle w:val="141"/>
                <w:rFonts w:eastAsia="宋体"/>
                <w:lang w:val="en-US" w:eastAsia="zh-CN" w:bidi="ar"/>
              </w:rPr>
              <w:t>6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C1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AB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D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2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B69CC">
            <w:pPr>
              <w:jc w:val="center"/>
              <w:rPr>
                <w:color w:val="000000"/>
                <w:sz w:val="22"/>
              </w:rPr>
            </w:pPr>
          </w:p>
        </w:tc>
      </w:tr>
      <w:tr w14:paraId="6F2C24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1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C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C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CD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罗田村委会蒲竹垌村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2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C2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罗田村委会蒲竹垌村</w:t>
            </w:r>
            <w:r>
              <w:rPr>
                <w:rStyle w:val="141"/>
                <w:rFonts w:eastAsia="宋体"/>
                <w:lang w:val="en-US" w:eastAsia="zh-CN" w:bidi="ar"/>
              </w:rPr>
              <w:t>3</w:t>
            </w:r>
            <w:r>
              <w:rPr>
                <w:rStyle w:val="142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lang w:val="en-US" w:eastAsia="zh-CN" w:bidi="ar"/>
              </w:rPr>
              <w:t>2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4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25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7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5B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63DCC">
            <w:pPr>
              <w:jc w:val="center"/>
              <w:rPr>
                <w:color w:val="000000"/>
                <w:sz w:val="22"/>
              </w:rPr>
            </w:pPr>
          </w:p>
        </w:tc>
      </w:tr>
      <w:tr w14:paraId="27C500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3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0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7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E3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良爱村委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2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良爱村委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7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E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C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A8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D35C1">
            <w:pPr>
              <w:jc w:val="center"/>
              <w:rPr>
                <w:color w:val="000000"/>
                <w:sz w:val="22"/>
              </w:rPr>
            </w:pPr>
          </w:p>
        </w:tc>
      </w:tr>
      <w:tr w14:paraId="1FB50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6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6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83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C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镇政府凤凰路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9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镇政府凤凰路</w:t>
            </w:r>
            <w:r>
              <w:rPr>
                <w:rStyle w:val="141"/>
                <w:rFonts w:eastAsia="宋体"/>
                <w:lang w:val="en-US" w:eastAsia="zh-CN" w:bidi="ar"/>
              </w:rPr>
              <w:t>1</w:t>
            </w:r>
            <w:r>
              <w:rPr>
                <w:rStyle w:val="142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9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C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6D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9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25EE9">
            <w:pPr>
              <w:jc w:val="center"/>
              <w:rPr>
                <w:color w:val="000000"/>
                <w:sz w:val="22"/>
              </w:rPr>
            </w:pPr>
          </w:p>
        </w:tc>
      </w:tr>
      <w:tr w14:paraId="75A74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9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4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1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4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南龙村委会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17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南龙村委会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37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4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7F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B0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F931B">
            <w:pPr>
              <w:jc w:val="center"/>
              <w:rPr>
                <w:color w:val="000000"/>
                <w:sz w:val="22"/>
              </w:rPr>
            </w:pPr>
          </w:p>
        </w:tc>
      </w:tr>
      <w:tr w14:paraId="3BE5D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9C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F3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0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50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地朗村委会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3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地朗村委会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4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1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6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DA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C04B1">
            <w:pPr>
              <w:jc w:val="center"/>
              <w:rPr>
                <w:color w:val="000000"/>
                <w:sz w:val="22"/>
              </w:rPr>
            </w:pPr>
          </w:p>
        </w:tc>
      </w:tr>
      <w:tr w14:paraId="405639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D5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B5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1A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5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塘载村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1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塘载村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A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E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F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40F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E46CC">
            <w:pPr>
              <w:jc w:val="center"/>
              <w:rPr>
                <w:color w:val="000000"/>
                <w:sz w:val="22"/>
              </w:rPr>
            </w:pPr>
          </w:p>
        </w:tc>
      </w:tr>
      <w:tr w14:paraId="7D400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16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CC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92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88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旋州村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1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旋州村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2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F8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4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3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AFD8B">
            <w:pPr>
              <w:jc w:val="center"/>
              <w:rPr>
                <w:color w:val="000000"/>
                <w:sz w:val="22"/>
              </w:rPr>
            </w:pPr>
          </w:p>
        </w:tc>
      </w:tr>
      <w:tr w14:paraId="4CDF7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4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3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E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9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岗表村委会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2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岗表村委会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1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D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8C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B0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893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52199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D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0C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BC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A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麻汕村委会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2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麻汕村委会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E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D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3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FD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651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5D5835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9E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E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0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E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新塘村委会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4D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新塘村委会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42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A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98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D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D93F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40DC1A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5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3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F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6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潮观村委会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8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潮观村委会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4B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46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6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6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6162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4CA05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08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F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CF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94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钓月村委会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F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钓月村委会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F1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F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5D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D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58EC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1C1B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D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6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08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C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红丰村委会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0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红丰村委会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A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29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9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1C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E99B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017B7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8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A5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0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2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塘围村委会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6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塘围村委会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B1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C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77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D7D4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58539E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03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2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9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7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社区居委会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1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社区居委会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00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7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F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5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FCB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51134E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6D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highlight w:val="yellow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F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0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E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6A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40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1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82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9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7E43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4F64C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90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BE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28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6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5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B4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7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B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5C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4447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4CC307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B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C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5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C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D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5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1E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85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C8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8F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2948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3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0C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0A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AF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5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9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92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0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6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ECC8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2ED005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06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8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4C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C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47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0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1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7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37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FE7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27DBF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1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0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4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3A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D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6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A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B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D6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A966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1B8A4359"/>
    <w:p w14:paraId="3C2AAA0F">
      <w:pPr>
        <w:rPr>
          <w:rFonts w:hint="default" w:eastAsia="宋体"/>
          <w:lang w:val="en-US" w:eastAsia="zh-CN"/>
        </w:rPr>
      </w:pPr>
    </w:p>
    <w:sectPr>
      <w:footerReference r:id="rId3" w:type="default"/>
      <w:pgSz w:w="16838" w:h="11906" w:orient="landscape"/>
      <w:pgMar w:top="1797" w:right="1440" w:bottom="1797" w:left="1440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0B456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D62246">
                          <w:pPr>
                            <w:pStyle w:val="10"/>
                          </w:pP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黑体" w:hAnsi="黑体" w:eastAsia="黑体" w:cs="黑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D62246">
                    <w:pPr>
                      <w:pStyle w:val="10"/>
                    </w:pP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黑体" w:hAnsi="黑体" w:eastAsia="黑体" w:cs="黑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zOTE5OTY1Mjk5OWY2NGEyNTcyYjRmZjhiMDljMTMifQ=="/>
  </w:docVars>
  <w:rsids>
    <w:rsidRoot w:val="7F435553"/>
    <w:rsid w:val="00141D8E"/>
    <w:rsid w:val="00312228"/>
    <w:rsid w:val="00794318"/>
    <w:rsid w:val="00B472C3"/>
    <w:rsid w:val="00E4243D"/>
    <w:rsid w:val="16C15481"/>
    <w:rsid w:val="1A7303B6"/>
    <w:rsid w:val="38CD6900"/>
    <w:rsid w:val="3ABE5732"/>
    <w:rsid w:val="3CE67209"/>
    <w:rsid w:val="40701613"/>
    <w:rsid w:val="488A3BD9"/>
    <w:rsid w:val="502F692B"/>
    <w:rsid w:val="5CA8095C"/>
    <w:rsid w:val="5DC53D40"/>
    <w:rsid w:val="64793203"/>
    <w:rsid w:val="68ED2FA3"/>
    <w:rsid w:val="6D535020"/>
    <w:rsid w:val="784E3536"/>
    <w:rsid w:val="7F435553"/>
    <w:rsid w:val="7FA2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autoRedefine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2"/>
    <w:autoRedefine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link w:val="135"/>
    <w:autoRedefine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styleId="7">
    <w:name w:val="Body Text"/>
    <w:basedOn w:val="1"/>
    <w:link w:val="134"/>
    <w:autoRedefine/>
    <w:qFormat/>
    <w:uiPriority w:val="0"/>
    <w:pPr>
      <w:adjustRightInd w:val="0"/>
      <w:snapToGrid w:val="0"/>
      <w:spacing w:before="100" w:after="100"/>
    </w:pPr>
    <w:rPr>
      <w:sz w:val="24"/>
      <w:szCs w:val="20"/>
    </w:rPr>
  </w:style>
  <w:style w:type="paragraph" w:styleId="8">
    <w:name w:val="toc 3"/>
    <w:basedOn w:val="1"/>
    <w:next w:val="1"/>
    <w:autoRedefine/>
    <w:unhideWhenUsed/>
    <w:qFormat/>
    <w:uiPriority w:val="39"/>
    <w:pPr>
      <w:ind w:left="840" w:leftChars="400"/>
    </w:pPr>
    <w:rPr>
      <w:rFonts w:asciiTheme="minorHAnsi" w:hAnsiTheme="minorHAnsi" w:eastAsiaTheme="minorEastAsia" w:cstheme="minorBidi"/>
      <w:szCs w:val="22"/>
    </w:rPr>
  </w:style>
  <w:style w:type="paragraph" w:styleId="9">
    <w:name w:val="Balloon Text"/>
    <w:basedOn w:val="1"/>
    <w:link w:val="25"/>
    <w:autoRedefine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footer"/>
    <w:basedOn w:val="1"/>
    <w:link w:val="2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6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toc 1"/>
    <w:basedOn w:val="1"/>
    <w:next w:val="1"/>
    <w:autoRedefine/>
    <w:unhideWhenUsed/>
    <w:qFormat/>
    <w:uiPriority w:val="39"/>
    <w:rPr>
      <w:rFonts w:asciiTheme="minorHAnsi" w:hAnsiTheme="minorHAnsi" w:eastAsiaTheme="minorEastAsia" w:cstheme="minorBidi"/>
      <w:szCs w:val="22"/>
    </w:rPr>
  </w:style>
  <w:style w:type="paragraph" w:styleId="13">
    <w:name w:val="Subtitle"/>
    <w:basedOn w:val="1"/>
    <w:next w:val="1"/>
    <w:link w:val="29"/>
    <w:autoRedefine/>
    <w:qFormat/>
    <w:uiPriority w:val="1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14">
    <w:name w:val="toc 2"/>
    <w:basedOn w:val="1"/>
    <w:next w:val="1"/>
    <w:autoRedefine/>
    <w:unhideWhenUsed/>
    <w:qFormat/>
    <w:uiPriority w:val="39"/>
    <w:pPr>
      <w:ind w:left="420" w:leftChars="200"/>
    </w:pPr>
    <w:rPr>
      <w:rFonts w:asciiTheme="minorHAnsi" w:hAnsiTheme="minorHAnsi" w:eastAsiaTheme="minorEastAsia" w:cstheme="minorBidi"/>
      <w:szCs w:val="22"/>
    </w:rPr>
  </w:style>
  <w:style w:type="paragraph" w:styleId="15">
    <w:name w:val="Title"/>
    <w:basedOn w:val="1"/>
    <w:next w:val="1"/>
    <w:link w:val="28"/>
    <w:autoRedefine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18">
    <w:name w:val="Hyperlink"/>
    <w:basedOn w:val="1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Char"/>
    <w:basedOn w:val="17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20">
    <w:name w:val="标题 2 Char"/>
    <w:basedOn w:val="17"/>
    <w:link w:val="3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1">
    <w:name w:val="标题 3 Char"/>
    <w:basedOn w:val="17"/>
    <w:link w:val="4"/>
    <w:autoRedefine/>
    <w:qFormat/>
    <w:uiPriority w:val="9"/>
    <w:rPr>
      <w:rFonts w:ascii="Calibri" w:hAnsi="Calibri" w:eastAsia="宋体" w:cs="Times New Roman"/>
      <w:b/>
      <w:bCs/>
      <w:sz w:val="32"/>
      <w:szCs w:val="32"/>
    </w:rPr>
  </w:style>
  <w:style w:type="character" w:customStyle="1" w:styleId="22">
    <w:name w:val="标题 4 Char"/>
    <w:basedOn w:val="17"/>
    <w:link w:val="5"/>
    <w:autoRedefine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23">
    <w:name w:val="h正文"/>
    <w:basedOn w:val="1"/>
    <w:link w:val="24"/>
    <w:autoRedefine/>
    <w:qFormat/>
    <w:uiPriority w:val="0"/>
    <w:pPr>
      <w:spacing w:line="360" w:lineRule="auto"/>
      <w:ind w:firstLine="200" w:firstLineChars="200"/>
    </w:pPr>
    <w:rPr>
      <w:rFonts w:ascii="宋体"/>
      <w:kern w:val="0"/>
      <w:sz w:val="28"/>
      <w:szCs w:val="28"/>
    </w:rPr>
  </w:style>
  <w:style w:type="character" w:customStyle="1" w:styleId="24">
    <w:name w:val="h正文 Char"/>
    <w:link w:val="23"/>
    <w:autoRedefine/>
    <w:qFormat/>
    <w:uiPriority w:val="0"/>
    <w:rPr>
      <w:rFonts w:ascii="宋体" w:hAnsi="Times New Roman" w:eastAsia="宋体" w:cs="Times New Roman"/>
      <w:sz w:val="28"/>
      <w:szCs w:val="28"/>
    </w:rPr>
  </w:style>
  <w:style w:type="character" w:customStyle="1" w:styleId="25">
    <w:name w:val="批注框文本 Char"/>
    <w:basedOn w:val="17"/>
    <w:link w:val="9"/>
    <w:autoRedefine/>
    <w:qFormat/>
    <w:uiPriority w:val="99"/>
    <w:rPr>
      <w:kern w:val="2"/>
      <w:sz w:val="18"/>
      <w:szCs w:val="18"/>
    </w:rPr>
  </w:style>
  <w:style w:type="character" w:customStyle="1" w:styleId="26">
    <w:name w:val="页眉 Char"/>
    <w:basedOn w:val="17"/>
    <w:link w:val="11"/>
    <w:autoRedefine/>
    <w:qFormat/>
    <w:uiPriority w:val="99"/>
    <w:rPr>
      <w:rFonts w:ascii="Times New Roman" w:hAnsi="Times New Roman" w:eastAsia="宋体" w:cs="Times New Roman"/>
      <w:kern w:val="2"/>
      <w:sz w:val="18"/>
      <w:szCs w:val="24"/>
    </w:rPr>
  </w:style>
  <w:style w:type="character" w:customStyle="1" w:styleId="27">
    <w:name w:val="页脚 Char"/>
    <w:basedOn w:val="17"/>
    <w:link w:val="10"/>
    <w:autoRedefine/>
    <w:qFormat/>
    <w:uiPriority w:val="99"/>
    <w:rPr>
      <w:rFonts w:ascii="Times New Roman" w:hAnsi="Times New Roman" w:eastAsia="宋体" w:cs="Times New Roman"/>
      <w:kern w:val="2"/>
      <w:sz w:val="18"/>
      <w:szCs w:val="24"/>
    </w:rPr>
  </w:style>
  <w:style w:type="character" w:customStyle="1" w:styleId="28">
    <w:name w:val="标题 Char"/>
    <w:basedOn w:val="17"/>
    <w:link w:val="15"/>
    <w:autoRedefine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character" w:customStyle="1" w:styleId="29">
    <w:name w:val="副标题 Char"/>
    <w:basedOn w:val="17"/>
    <w:link w:val="13"/>
    <w:autoRedefine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customStyle="1" w:styleId="30">
    <w:name w:val="TOC Heading"/>
    <w:basedOn w:val="2"/>
    <w:next w:val="1"/>
    <w:autoRedefine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2E75B6" w:themeColor="accent1" w:themeShade="BF"/>
      <w:kern w:val="0"/>
      <w:sz w:val="28"/>
      <w:szCs w:val="28"/>
    </w:rPr>
  </w:style>
  <w:style w:type="paragraph" w:customStyle="1" w:styleId="31">
    <w:name w:val="font5936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2">
    <w:name w:val="font6936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3">
    <w:name w:val="font7936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18"/>
      <w:szCs w:val="18"/>
    </w:rPr>
  </w:style>
  <w:style w:type="paragraph" w:customStyle="1" w:styleId="34">
    <w:name w:val="font8936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5">
    <w:name w:val="xl159367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36">
    <w:name w:val="xl639367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37">
    <w:name w:val="xl64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8">
    <w:name w:val="xl65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39">
    <w:name w:val="xl66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0">
    <w:name w:val="xl67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41">
    <w:name w:val="xl68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2">
    <w:name w:val="xl69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3">
    <w:name w:val="xl70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2"/>
      <w:szCs w:val="22"/>
    </w:rPr>
  </w:style>
  <w:style w:type="paragraph" w:customStyle="1" w:styleId="44">
    <w:name w:val="xl71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5">
    <w:name w:val="xl72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6">
    <w:name w:val="xl73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7">
    <w:name w:val="xl749367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FF0000"/>
      <w:kern w:val="0"/>
      <w:sz w:val="22"/>
      <w:szCs w:val="22"/>
    </w:rPr>
  </w:style>
  <w:style w:type="paragraph" w:customStyle="1" w:styleId="48">
    <w:name w:val="xl75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9">
    <w:name w:val="xl76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50">
    <w:name w:val="xl77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1">
    <w:name w:val="xl78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2">
    <w:name w:val="xl79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3">
    <w:name w:val="xl80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4">
    <w:name w:val="xl81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5">
    <w:name w:val="xl82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6">
    <w:name w:val="xl83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7">
    <w:name w:val="xl849367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58">
    <w:name w:val="xl859367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59">
    <w:name w:val="xl869367"/>
    <w:basedOn w:val="1"/>
    <w:autoRedefine/>
    <w:qFormat/>
    <w:uiPriority w:val="0"/>
    <w:pPr>
      <w:widowControl/>
      <w:pBdr>
        <w:top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28"/>
      <w:szCs w:val="28"/>
    </w:rPr>
  </w:style>
  <w:style w:type="paragraph" w:styleId="6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61">
    <w:name w:val="font51451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62">
    <w:name w:val="font61451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63">
    <w:name w:val="font71451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18"/>
      <w:szCs w:val="18"/>
    </w:rPr>
  </w:style>
  <w:style w:type="paragraph" w:customStyle="1" w:styleId="64">
    <w:name w:val="xl1514514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65">
    <w:name w:val="xl63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66">
    <w:name w:val="xl64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67">
    <w:name w:val="xl65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68">
    <w:name w:val="xl6614514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69">
    <w:name w:val="xl6714514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0">
    <w:name w:val="xl68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right w:val="single" w:color="auto" w:sz="4" w:space="1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71">
    <w:name w:val="xl69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2">
    <w:name w:val="xl70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73">
    <w:name w:val="xl71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74">
    <w:name w:val="xl72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5">
    <w:name w:val="xl73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6">
    <w:name w:val="xl74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FF0000"/>
      <w:kern w:val="0"/>
      <w:sz w:val="22"/>
      <w:szCs w:val="22"/>
    </w:rPr>
  </w:style>
  <w:style w:type="paragraph" w:customStyle="1" w:styleId="77">
    <w:name w:val="xl75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8">
    <w:name w:val="xl76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9">
    <w:name w:val="xl77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0">
    <w:name w:val="xl78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1">
    <w:name w:val="xl79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82">
    <w:name w:val="xl8014514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3">
    <w:name w:val="xl81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4">
    <w:name w:val="xl8214514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32"/>
      <w:szCs w:val="32"/>
    </w:rPr>
  </w:style>
  <w:style w:type="paragraph" w:customStyle="1" w:styleId="85">
    <w:name w:val="xl8314514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86">
    <w:name w:val="xl8414514"/>
    <w:basedOn w:val="1"/>
    <w:autoRedefine/>
    <w:qFormat/>
    <w:uiPriority w:val="0"/>
    <w:pPr>
      <w:widowControl/>
      <w:pBdr>
        <w:top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28"/>
      <w:szCs w:val="28"/>
    </w:rPr>
  </w:style>
  <w:style w:type="paragraph" w:customStyle="1" w:styleId="87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8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89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kern w:val="0"/>
      <w:sz w:val="18"/>
      <w:szCs w:val="18"/>
    </w:rPr>
  </w:style>
  <w:style w:type="paragraph" w:customStyle="1" w:styleId="90">
    <w:name w:val="font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91">
    <w:name w:val="font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18"/>
      <w:szCs w:val="18"/>
    </w:rPr>
  </w:style>
  <w:style w:type="paragraph" w:customStyle="1" w:styleId="92">
    <w:name w:val="font1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93">
    <w:name w:val="font1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94">
    <w:name w:val="font1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5">
    <w:name w:val="font1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6">
    <w:name w:val="font1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7">
    <w:name w:val="font1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8">
    <w:name w:val="font1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9">
    <w:name w:val="font1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00">
    <w:name w:val="font1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01">
    <w:name w:val="font1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02">
    <w:name w:val="xl64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03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04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05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06">
    <w:name w:val="xl6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107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08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09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10">
    <w:name w:val="xl7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11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24"/>
    </w:rPr>
  </w:style>
  <w:style w:type="paragraph" w:customStyle="1" w:styleId="112">
    <w:name w:val="xl7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13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14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15">
    <w:name w:val="xl7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16">
    <w:name w:val="xl7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117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118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19">
    <w:name w:val="xl8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120">
    <w:name w:val="xl8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1">
    <w:name w:val="xl8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122">
    <w:name w:val="xl8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3">
    <w:name w:val="xl8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4">
    <w:name w:val="xl8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25">
    <w:name w:val="xl8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6">
    <w:name w:val="xl8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7">
    <w:name w:val="xl8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8">
    <w:name w:val="xl90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9">
    <w:name w:val="xl9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30">
    <w:name w:val="xl92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131">
    <w:name w:val="xl93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32">
    <w:name w:val="xl94"/>
    <w:basedOn w:val="1"/>
    <w:autoRedefine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character" w:customStyle="1" w:styleId="133">
    <w:name w:val="正文文本 Char"/>
    <w:basedOn w:val="17"/>
    <w:autoRedefine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34">
    <w:name w:val="正文文本 Char1"/>
    <w:link w:val="7"/>
    <w:autoRedefine/>
    <w:qFormat/>
    <w:uiPriority w:val="0"/>
    <w:rPr>
      <w:rFonts w:ascii="Times New Roman" w:hAnsi="Times New Roman" w:eastAsia="宋体" w:cs="Times New Roman"/>
      <w:kern w:val="2"/>
      <w:sz w:val="24"/>
    </w:rPr>
  </w:style>
  <w:style w:type="character" w:customStyle="1" w:styleId="135">
    <w:name w:val="正文缩进 Char"/>
    <w:basedOn w:val="17"/>
    <w:link w:val="6"/>
    <w:autoRedefine/>
    <w:qFormat/>
    <w:uiPriority w:val="0"/>
    <w:rPr>
      <w:kern w:val="2"/>
      <w:sz w:val="21"/>
      <w:szCs w:val="22"/>
    </w:rPr>
  </w:style>
  <w:style w:type="paragraph" w:customStyle="1" w:styleId="136">
    <w:name w:val="Z-正文 Char Char"/>
    <w:basedOn w:val="1"/>
    <w:autoRedefine/>
    <w:qFormat/>
    <w:uiPriority w:val="0"/>
    <w:pPr>
      <w:spacing w:line="360" w:lineRule="auto"/>
      <w:ind w:firstLine="200" w:firstLineChars="200"/>
    </w:pPr>
    <w:rPr>
      <w:sz w:val="24"/>
    </w:rPr>
  </w:style>
  <w:style w:type="paragraph" w:customStyle="1" w:styleId="137">
    <w:name w:val="缩进正文"/>
    <w:basedOn w:val="1"/>
    <w:autoRedefine/>
    <w:qFormat/>
    <w:uiPriority w:val="0"/>
    <w:pPr>
      <w:adjustRightInd w:val="0"/>
      <w:snapToGrid w:val="0"/>
      <w:spacing w:beforeLines="100" w:afterLines="100" w:line="360" w:lineRule="auto"/>
      <w:ind w:firstLine="420" w:firstLineChars="200"/>
    </w:pPr>
    <w:rPr>
      <w:rFonts w:asciiTheme="majorEastAsia" w:hAnsiTheme="majorEastAsia" w:eastAsiaTheme="majorEastAsia"/>
      <w:snapToGrid w:val="0"/>
      <w:kern w:val="0"/>
      <w:szCs w:val="21"/>
    </w:rPr>
  </w:style>
  <w:style w:type="paragraph" w:customStyle="1" w:styleId="138">
    <w:name w:val="Table"/>
    <w:autoRedefine/>
    <w:qFormat/>
    <w:uiPriority w:val="0"/>
    <w:rPr>
      <w:rFonts w:ascii="Times New Roman" w:hAnsi="Times New Roman" w:eastAsia="宋体" w:cs="Times New Roman"/>
      <w:sz w:val="21"/>
      <w:lang w:val="en-US" w:eastAsia="en-US" w:bidi="ar-SA"/>
    </w:rPr>
  </w:style>
  <w:style w:type="character" w:customStyle="1" w:styleId="139">
    <w:name w:val="font41"/>
    <w:basedOn w:val="1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0">
    <w:name w:val="font31"/>
    <w:basedOn w:val="1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1">
    <w:name w:val="font81"/>
    <w:basedOn w:val="1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2">
    <w:name w:val="font71"/>
    <w:basedOn w:val="1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123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Lenovo</Company>
  <Pages>13</Pages>
  <Words>4024</Words>
  <Characters>5413</Characters>
  <Lines>216</Lines>
  <Paragraphs>60</Paragraphs>
  <TotalTime>0</TotalTime>
  <ScaleCrop>false</ScaleCrop>
  <LinksUpToDate>false</LinksUpToDate>
  <CharactersWithSpaces>5415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2018-10-17T01:44:00Z</dcterms:created>
  <dc:creator>123</dc:creator>
  <cp:lastModifiedBy>Administrator</cp:lastModifiedBy>
  <dcterms:modified xsi:type="dcterms:W3CDTF">2026-07-22T08:33:39Z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B57D26C6B89C401B8B4D14A3B2EBE84A_13</vt:lpwstr>
  </property>
  <property fmtid="{D5CDD505-2E9C-101B-9397-08002B2CF9AE}" pid="4" name="KSOTemplateDocerSaveRecord">
    <vt:lpwstr>eyJoZGlkIjoiZWMzOTE5OTY1Mjk5OWY2NGEyNTcyYjRmZjhiMDljMTMifQ==</vt:lpwstr>
  </property>
</Properties>
</file>